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170125" w:rsidRPr="00170125">
        <w:rPr>
          <w:rFonts w:cs="Times New Roman"/>
          <w:b/>
          <w:sz w:val="72"/>
        </w:rPr>
        <w:t>West Coast</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170125" w:rsidP="00115CAE">
      <w:pPr>
        <w:spacing w:line="264" w:lineRule="auto"/>
        <w:ind w:right="424"/>
        <w:rPr>
          <w:rFonts w:cs="Times New Roman"/>
          <w:sz w:val="56"/>
        </w:rPr>
      </w:pPr>
      <w:r w:rsidRPr="00170125">
        <w:rPr>
          <w:rFonts w:cs="Times New Roman"/>
          <w:sz w:val="56"/>
        </w:rPr>
        <w:t>31 December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70125" w:rsidRPr="00170125">
        <w:rPr>
          <w:rFonts w:cs="Times New Roman"/>
        </w:rPr>
        <w:t>January 2018</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170125" w:rsidRPr="00170125">
        <w:rPr>
          <w:rFonts w:cs="Times New Roman"/>
          <w:i/>
        </w:rPr>
        <w:t>31 December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70125" w:rsidRPr="00170125">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170125" w:rsidP="00115CAE">
      <w:pPr>
        <w:spacing w:after="240" w:line="264" w:lineRule="auto"/>
        <w:jc w:val="center"/>
        <w:rPr>
          <w:rFonts w:cs="Times New Roman"/>
        </w:rPr>
      </w:pPr>
      <w:r w:rsidRPr="00170125">
        <w:rPr>
          <w:rFonts w:cs="Times New Roman"/>
        </w:rPr>
        <w:t xml:space="preserve">2422-930X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9340EA">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9340EA">
        <w:rPr>
          <w:noProof/>
          <w:sz w:val="20"/>
          <w:szCs w:val="20"/>
        </w:rPr>
        <w:t>3</w:t>
      </w:r>
      <w:r w:rsidRPr="00236495">
        <w:rPr>
          <w:noProof/>
          <w:sz w:val="20"/>
          <w:szCs w:val="20"/>
        </w:rPr>
        <w:fldChar w:fldCharType="end"/>
      </w:r>
    </w:p>
    <w:p w:rsidR="00BF51B0" w:rsidRPr="00236495" w:rsidRDefault="00170125">
      <w:pPr>
        <w:pStyle w:val="TOC1"/>
        <w:tabs>
          <w:tab w:val="right" w:leader="dot" w:pos="9345"/>
        </w:tabs>
        <w:rPr>
          <w:rFonts w:asciiTheme="minorHAnsi" w:hAnsiTheme="minorHAnsi"/>
          <w:noProof/>
          <w:sz w:val="20"/>
          <w:szCs w:val="20"/>
        </w:rPr>
      </w:pPr>
      <w:r w:rsidRPr="00170125">
        <w:rPr>
          <w:sz w:val="20"/>
          <w:szCs w:val="20"/>
        </w:rPr>
        <w:t>West Coast</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9340EA">
        <w:rPr>
          <w:noProof/>
          <w:sz w:val="20"/>
          <w:szCs w:val="20"/>
        </w:rPr>
        <w:t>4</w:t>
      </w:r>
      <w:r w:rsidR="00BF51B0" w:rsidRPr="00236495">
        <w:rPr>
          <w:noProof/>
          <w:sz w:val="20"/>
          <w:szCs w:val="20"/>
        </w:rPr>
        <w:fldChar w:fldCharType="end"/>
      </w:r>
    </w:p>
    <w:p w:rsidR="00BF51B0" w:rsidRPr="00236495" w:rsidRDefault="00170125">
      <w:pPr>
        <w:pStyle w:val="TOC2"/>
        <w:tabs>
          <w:tab w:val="right" w:leader="dot" w:pos="9345"/>
        </w:tabs>
        <w:rPr>
          <w:rFonts w:asciiTheme="minorHAnsi" w:hAnsiTheme="minorHAnsi"/>
          <w:noProof/>
          <w:sz w:val="20"/>
          <w:szCs w:val="20"/>
        </w:rPr>
      </w:pPr>
      <w:r w:rsidRPr="00170125">
        <w:rPr>
          <w:sz w:val="20"/>
          <w:szCs w:val="20"/>
        </w:rPr>
        <w:t>West Coast</w:t>
      </w:r>
      <w:r w:rsidR="00BF51B0" w:rsidRPr="00236495">
        <w:rPr>
          <w:noProof/>
          <w:sz w:val="20"/>
          <w:szCs w:val="20"/>
        </w:rPr>
        <w:t xml:space="preserve"> coverage by ethnicity in the three years ending </w:t>
      </w:r>
      <w:r w:rsidRPr="00170125">
        <w:rPr>
          <w:noProof/>
          <w:sz w:val="20"/>
          <w:szCs w:val="20"/>
        </w:rPr>
        <w:t>31 December 2017</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9340EA">
        <w:rPr>
          <w:noProof/>
          <w:sz w:val="20"/>
          <w:szCs w:val="20"/>
        </w:rPr>
        <w:t>4</w:t>
      </w:r>
      <w:r w:rsidR="00BF51B0" w:rsidRPr="00236495">
        <w:rPr>
          <w:noProof/>
          <w:sz w:val="20"/>
          <w:szCs w:val="20"/>
        </w:rPr>
        <w:fldChar w:fldCharType="end"/>
      </w:r>
    </w:p>
    <w:p w:rsidR="00BF51B0" w:rsidRPr="00236495" w:rsidRDefault="00170125">
      <w:pPr>
        <w:pStyle w:val="TOC2"/>
        <w:tabs>
          <w:tab w:val="right" w:leader="dot" w:pos="9345"/>
        </w:tabs>
        <w:rPr>
          <w:rFonts w:asciiTheme="minorHAnsi" w:hAnsiTheme="minorHAnsi"/>
          <w:noProof/>
          <w:sz w:val="20"/>
          <w:szCs w:val="20"/>
        </w:rPr>
      </w:pPr>
      <w:r w:rsidRPr="00170125">
        <w:rPr>
          <w:sz w:val="20"/>
          <w:szCs w:val="20"/>
        </w:rPr>
        <w:t>West Coast</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9340EA">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9340EA">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170125" w:rsidRPr="00170125">
        <w:rPr>
          <w:noProof/>
          <w:sz w:val="20"/>
          <w:szCs w:val="20"/>
        </w:rPr>
        <w:t>31 December 2017</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9340EA">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9340EA">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170125" w:rsidRPr="00170125">
        <w:rPr>
          <w:noProof/>
          <w:sz w:val="20"/>
          <w:szCs w:val="20"/>
        </w:rPr>
        <w:t>31 December 2017</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9340EA">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170125" w:rsidRPr="00170125">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9340EA">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170125" w:rsidRPr="00170125">
        <w:rPr>
          <w:noProof/>
          <w:sz w:val="20"/>
          <w:szCs w:val="20"/>
        </w:rPr>
        <w:t>31 December, 2015, 2016, 2017</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9340EA">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170125" w:rsidRPr="00170125">
        <w:rPr>
          <w:noProof/>
          <w:sz w:val="20"/>
          <w:szCs w:val="20"/>
        </w:rPr>
        <w:t>31 December 2017</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9340EA">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170125" w:rsidRPr="00170125">
        <w:rPr>
          <w:noProof/>
          <w:sz w:val="20"/>
          <w:szCs w:val="20"/>
        </w:rPr>
        <w:t>31 December 2017</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9340EA">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170125" w:rsidRPr="00170125">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9340EA">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170125" w:rsidRPr="00170125">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9340EA">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170125" w:rsidRPr="00170125">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9340EA">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170125" w:rsidRPr="00170125">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9340EA">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170125" w:rsidRPr="00170125">
        <w:rPr>
          <w:noProof/>
          <w:sz w:val="20"/>
          <w:szCs w:val="20"/>
        </w:rPr>
        <w:t>31 December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9340EA">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170125" w:rsidRPr="00170125">
        <w:rPr>
          <w:noProof/>
          <w:sz w:val="20"/>
          <w:szCs w:val="20"/>
        </w:rPr>
        <w:t>31 December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9340EA">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170125" w:rsidRPr="00170125">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9340EA">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170125" w:rsidRPr="00170125">
        <w:rPr>
          <w:noProof/>
          <w:sz w:val="20"/>
          <w:szCs w:val="20"/>
        </w:rPr>
        <w:t>31 December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9340EA">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170125" w:rsidRPr="00170125">
        <w:rPr>
          <w:rFonts w:eastAsiaTheme="minorHAnsi"/>
          <w:lang w:eastAsia="en-US"/>
        </w:rPr>
        <w:t>31 December 2017</w:t>
      </w:r>
      <w:r>
        <w:rPr>
          <w:rFonts w:eastAsiaTheme="minorHAnsi"/>
          <w:lang w:eastAsia="en-US"/>
        </w:rPr>
        <w:t xml:space="preserve"> was extracted from the Ministry of Health NCSP Datamart on </w:t>
      </w:r>
      <w:r w:rsidR="00170125" w:rsidRPr="00170125">
        <w:rPr>
          <w:rFonts w:eastAsiaTheme="minorHAnsi"/>
          <w:lang w:eastAsia="en-US"/>
        </w:rPr>
        <w:t>23 January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170125" w:rsidRPr="00170125">
        <w:t>30 June 2016</w:t>
      </w:r>
      <w:r>
        <w:t xml:space="preserve">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170125" w:rsidP="00115CAE">
      <w:pPr>
        <w:pStyle w:val="Heading1"/>
      </w:pPr>
      <w:bookmarkStart w:id="6" w:name="_Toc399921852"/>
      <w:bookmarkStart w:id="7" w:name="_Toc451255051"/>
      <w:r w:rsidRPr="00170125">
        <w:t>West Coast</w:t>
      </w:r>
      <w:r w:rsidR="00C75BA8">
        <w:t xml:space="preserve"> </w:t>
      </w:r>
      <w:r w:rsidR="00115CAE">
        <w:t>c</w:t>
      </w:r>
      <w:r w:rsidR="00115CAE" w:rsidRPr="004149AB">
        <w:t>overage</w:t>
      </w:r>
      <w:bookmarkEnd w:id="5"/>
      <w:bookmarkEnd w:id="6"/>
      <w:bookmarkEnd w:id="7"/>
    </w:p>
    <w:p w:rsidR="00115CAE" w:rsidRPr="00F7148E" w:rsidRDefault="00170125" w:rsidP="00115CAE">
      <w:pPr>
        <w:pStyle w:val="Heading2"/>
      </w:pPr>
      <w:bookmarkStart w:id="8" w:name="_Toc399146164"/>
      <w:bookmarkStart w:id="9" w:name="_Toc399921853"/>
      <w:bookmarkStart w:id="10" w:name="_Toc451255052"/>
      <w:r w:rsidRPr="00170125">
        <w:t>West Coast</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170125">
        <w:t>31 December 2017</w:t>
      </w:r>
      <w:bookmarkEnd w:id="10"/>
    </w:p>
    <w:p w:rsidR="00115CAE" w:rsidRDefault="00BD3841" w:rsidP="00BD3841">
      <w:pPr>
        <w:pStyle w:val="Figure"/>
      </w:pPr>
      <w:bookmarkStart w:id="11" w:name="_Toc399497921"/>
      <w:bookmarkStart w:id="12" w:name="_Toc465426881"/>
      <w:r>
        <w:t xml:space="preserve">Figure </w:t>
      </w:r>
      <w:fldSimple w:instr=" SEQ Figure \* ARABIC ">
        <w:r w:rsidR="009340EA">
          <w:rPr>
            <w:noProof/>
          </w:rPr>
          <w:t>1</w:t>
        </w:r>
      </w:fldSimple>
      <w:r w:rsidR="00115CAE">
        <w:t>: NCSP c</w:t>
      </w:r>
      <w:r w:rsidR="00115CAE" w:rsidRPr="00F17732">
        <w:t xml:space="preserve">overage (%) in the three </w:t>
      </w:r>
      <w:r w:rsidR="00115CAE">
        <w:t>y</w:t>
      </w:r>
      <w:r w:rsidR="00115CAE" w:rsidRPr="00F17732">
        <w:t xml:space="preserve">ears ending </w:t>
      </w:r>
      <w:r w:rsidR="00170125" w:rsidRPr="00170125">
        <w:t>31 December 2017</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170125" w:rsidP="002D25D6">
      <w:bookmarkStart w:id="13" w:name="figure_1"/>
      <w:bookmarkEnd w:id="13"/>
      <w:r>
        <w:rPr>
          <w:noProof/>
          <w:lang w:eastAsia="zh-CN"/>
        </w:rPr>
        <w:drawing>
          <wp:inline distT="0" distB="0" distL="0" distR="0" wp14:anchorId="1918E326" wp14:editId="320F1B62">
            <wp:extent cx="4173538" cy="2663825"/>
            <wp:effectExtent l="0" t="0" r="17780" b="31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170125" w:rsidRPr="00170125">
        <w:t>31 December 2017</w:t>
      </w:r>
      <w:r w:rsidRPr="00420327">
        <w:t xml:space="preserve"> by ethnicity, women aged 25</w:t>
      </w:r>
      <w:r>
        <w:t>–</w:t>
      </w:r>
      <w:r w:rsidRPr="00420327">
        <w:t xml:space="preserve">69 years, </w:t>
      </w:r>
      <w:bookmarkEnd w:id="14"/>
      <w:r w:rsidR="00C75BA8">
        <w:t>Total Coverage</w:t>
      </w:r>
      <w:bookmarkEnd w:id="15"/>
    </w:p>
    <w:p w:rsidR="00E646CB" w:rsidRPr="00E646CB" w:rsidRDefault="00170125" w:rsidP="00E646CB">
      <w:bookmarkStart w:id="16" w:name="table_1"/>
      <w:bookmarkEnd w:id="16"/>
      <w:r w:rsidRPr="00170125">
        <w:drawing>
          <wp:inline distT="0" distB="0" distL="0" distR="0">
            <wp:extent cx="5820410" cy="1288415"/>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0410" cy="128841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170125" w:rsidP="00115CAE">
      <w:pPr>
        <w:pStyle w:val="Heading2"/>
      </w:pPr>
      <w:bookmarkStart w:id="17" w:name="_Toc399921854"/>
      <w:bookmarkStart w:id="18" w:name="_Toc451255053"/>
      <w:r w:rsidRPr="00170125">
        <w:t>West Coast</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fldSimple w:instr=" SEQ Figure \* ARABIC ">
        <w:r w:rsidR="009340EA">
          <w:rPr>
            <w:noProof/>
          </w:rPr>
          <w:t>2</w:t>
        </w:r>
      </w:fldSimple>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170125" w:rsidRPr="00170125">
        <w:t>31 December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170125"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lang w:eastAsia="zh-CN"/>
        </w:rPr>
        <w:drawing>
          <wp:inline distT="0" distB="0" distL="0" distR="0" wp14:anchorId="2A127F5C" wp14:editId="550E9A40">
            <wp:extent cx="4895850" cy="2667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170125" w:rsidRPr="00170125">
        <w:t>31 December 2017</w:t>
      </w:r>
      <w:bookmarkEnd w:id="26"/>
    </w:p>
    <w:p w:rsidR="00F66CD2" w:rsidRDefault="00FE0172" w:rsidP="002B0ED8">
      <w:pPr>
        <w:pStyle w:val="Figure"/>
      </w:pPr>
      <w:bookmarkStart w:id="27" w:name="_Toc399497923"/>
      <w:bookmarkStart w:id="28" w:name="_Toc465426883"/>
      <w:r>
        <w:t xml:space="preserve">Figure </w:t>
      </w:r>
      <w:fldSimple w:instr=" SEQ Figure \* ARABIC ">
        <w:r w:rsidR="009340EA">
          <w:rPr>
            <w:noProof/>
          </w:rPr>
          <w:t>3</w:t>
        </w:r>
      </w:fldSimple>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170125" w:rsidRPr="00170125">
        <w:t>31 December 2017</w:t>
      </w:r>
      <w:r w:rsidR="00F66CD2">
        <w:t xml:space="preserve"> </w:t>
      </w:r>
      <w:r w:rsidR="00F66CD2" w:rsidRPr="00F17732">
        <w:t xml:space="preserve">by </w:t>
      </w:r>
      <w:r w:rsidR="00F66CD2">
        <w:t>District Health Board</w:t>
      </w:r>
      <w:bookmarkEnd w:id="27"/>
      <w:bookmarkEnd w:id="28"/>
    </w:p>
    <w:p w:rsidR="00D83F91" w:rsidRPr="00D83F91" w:rsidRDefault="00170125" w:rsidP="00D83F91">
      <w:bookmarkStart w:id="29" w:name="figure_3"/>
      <w:bookmarkEnd w:id="24"/>
      <w:bookmarkEnd w:id="25"/>
      <w:bookmarkEnd w:id="29"/>
      <w:r>
        <w:rPr>
          <w:noProof/>
          <w:lang w:eastAsia="zh-CN"/>
        </w:rPr>
        <w:drawing>
          <wp:inline distT="0" distB="0" distL="0" distR="0" wp14:anchorId="126323C5" wp14:editId="7DEA0C3F">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t xml:space="preserve">Figure </w:t>
      </w:r>
      <w:fldSimple w:instr=" SEQ Figure \* ARABIC ">
        <w:r w:rsidR="009340EA">
          <w:rPr>
            <w:noProof/>
          </w:rPr>
          <w:t>4</w:t>
        </w:r>
      </w:fldSimple>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170125" w:rsidRPr="00170125">
        <w:t>31 December 2017</w:t>
      </w:r>
      <w:r w:rsidR="00115CAE" w:rsidRPr="002171C9">
        <w:t xml:space="preserve"> by </w:t>
      </w:r>
      <w:r w:rsidR="00B718BD">
        <w:t>District Health Board</w:t>
      </w:r>
      <w:bookmarkEnd w:id="30"/>
      <w:bookmarkEnd w:id="31"/>
    </w:p>
    <w:p w:rsidR="00115CAE" w:rsidRDefault="00170125" w:rsidP="00115CAE">
      <w:bookmarkStart w:id="32" w:name="figure_4"/>
      <w:bookmarkEnd w:id="32"/>
      <w:r>
        <w:rPr>
          <w:noProof/>
          <w:lang w:eastAsia="zh-CN"/>
        </w:rPr>
        <w:drawing>
          <wp:inline distT="0" distB="0" distL="0" distR="0" wp14:anchorId="1BE044A6" wp14:editId="3C543C2F">
            <wp:extent cx="464820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fldSimple w:instr=" SEQ Figure \* ARABIC ">
        <w:r w:rsidR="009340EA">
          <w:rPr>
            <w:noProof/>
          </w:rPr>
          <w:t>5</w:t>
        </w:r>
      </w:fldSimple>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170125" w:rsidRPr="00170125">
        <w:t>31 December 2017</w:t>
      </w:r>
      <w:r w:rsidR="00115CAE">
        <w:t xml:space="preserve"> </w:t>
      </w:r>
      <w:r w:rsidR="00115CAE" w:rsidRPr="002171C9">
        <w:t xml:space="preserve">by </w:t>
      </w:r>
      <w:r w:rsidR="00B718BD">
        <w:t>District Health Board</w:t>
      </w:r>
      <w:bookmarkEnd w:id="33"/>
      <w:bookmarkEnd w:id="34"/>
    </w:p>
    <w:p w:rsidR="00C9547D" w:rsidRPr="00C9547D" w:rsidRDefault="00170125" w:rsidP="00C9547D">
      <w:bookmarkStart w:id="35" w:name="figure_5"/>
      <w:bookmarkEnd w:id="35"/>
      <w:r>
        <w:rPr>
          <w:noProof/>
          <w:lang w:eastAsia="zh-CN"/>
        </w:rPr>
        <w:drawing>
          <wp:inline distT="0" distB="0" distL="0" distR="0" wp14:anchorId="39D4CC49" wp14:editId="316B2918">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t xml:space="preserve">Figure </w:t>
      </w:r>
      <w:fldSimple w:instr=" SEQ Figure \* ARABIC ">
        <w:r w:rsidR="009340EA">
          <w:rPr>
            <w:noProof/>
          </w:rPr>
          <w:t>6</w:t>
        </w:r>
      </w:fldSimple>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170125" w:rsidRPr="00170125">
        <w:t>31 December 2017</w:t>
      </w:r>
      <w:r w:rsidR="00115CAE" w:rsidRPr="002171C9">
        <w:t xml:space="preserve"> by </w:t>
      </w:r>
      <w:r w:rsidR="00B718BD">
        <w:t>District Health Board</w:t>
      </w:r>
      <w:bookmarkEnd w:id="36"/>
      <w:bookmarkEnd w:id="37"/>
    </w:p>
    <w:p w:rsidR="009376F1" w:rsidRPr="00C9547D" w:rsidRDefault="00170125" w:rsidP="009376F1">
      <w:bookmarkStart w:id="38" w:name="figure_6"/>
      <w:bookmarkEnd w:id="38"/>
      <w:r>
        <w:rPr>
          <w:noProof/>
          <w:lang w:eastAsia="zh-CN"/>
        </w:rPr>
        <w:drawing>
          <wp:inline distT="0" distB="0" distL="0" distR="0" wp14:anchorId="51C27B19" wp14:editId="747F40ED">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t xml:space="preserve">Figure </w:t>
      </w:r>
      <w:r w:rsidR="009340EA">
        <w:fldChar w:fldCharType="begin"/>
      </w:r>
      <w:r w:rsidR="009340EA">
        <w:instrText xml:space="preserve"> SEQ Figure \* ARABIC </w:instrText>
      </w:r>
      <w:r w:rsidR="009340EA">
        <w:fldChar w:fldCharType="separate"/>
      </w:r>
      <w:r w:rsidR="009340EA">
        <w:rPr>
          <w:noProof/>
        </w:rPr>
        <w:t>7</w:t>
      </w:r>
      <w:r w:rsidR="009340EA">
        <w:rPr>
          <w:noProof/>
        </w:rPr>
        <w:fldChar w:fldCharType="end"/>
      </w:r>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170125" w:rsidRPr="00170125">
        <w:t>31 December 2017</w:t>
      </w:r>
      <w:bookmarkEnd w:id="39"/>
    </w:p>
    <w:p w:rsidR="00EB1948" w:rsidRPr="00D83F91" w:rsidRDefault="008E1453" w:rsidP="00AE1525">
      <w:r w:rsidRPr="008E1453">
        <w:rPr>
          <w:noProof/>
          <w:lang w:eastAsia="zh-CN"/>
        </w:rPr>
        <w:drawing>
          <wp:inline distT="0" distB="0" distL="0" distR="0">
            <wp:extent cx="5940425" cy="8401886"/>
            <wp:effectExtent l="0" t="0" r="3175" b="0"/>
            <wp:docPr id="2" name="Picture 2" descr="S:\Analysis\50 Cervical\Programme analysis\Quarterly Coverage Reports\2017 2018 Q2 - Periond Ending 31 December 2017\2 Arc GIS Maps\NCSP DHB Māori FINAL Dec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50 Cervical\Programme analysis\Quarterly Coverage Reports\2017 2018 Q2 - Periond Ending 31 December 2017\2 Arc GIS Maps\NCSP DHB Māori FINAL December 2017 25-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40" w:name="_Toc465426888"/>
      <w:r>
        <w:t xml:space="preserve">Figure </w:t>
      </w:r>
      <w:r w:rsidR="009340EA">
        <w:fldChar w:fldCharType="begin"/>
      </w:r>
      <w:r w:rsidR="009340EA">
        <w:instrText xml:space="preserve"> SEQ Figure \* ARABIC </w:instrText>
      </w:r>
      <w:r w:rsidR="009340EA">
        <w:fldChar w:fldCharType="separate"/>
      </w:r>
      <w:r w:rsidR="009340EA">
        <w:rPr>
          <w:noProof/>
        </w:rPr>
        <w:t>8</w:t>
      </w:r>
      <w:r w:rsidR="009340EA">
        <w:rPr>
          <w:noProof/>
        </w:rPr>
        <w:fldChar w:fldCharType="end"/>
      </w:r>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170125" w:rsidRPr="00170125">
        <w:t>31 December 2017</w:t>
      </w:r>
      <w:bookmarkEnd w:id="40"/>
    </w:p>
    <w:p w:rsidR="000F110B" w:rsidRPr="000F110B" w:rsidRDefault="008E1453" w:rsidP="000F110B">
      <w:r w:rsidRPr="008E1453">
        <w:rPr>
          <w:noProof/>
          <w:lang w:eastAsia="zh-CN"/>
        </w:rPr>
        <w:drawing>
          <wp:inline distT="0" distB="0" distL="0" distR="0">
            <wp:extent cx="5940425" cy="8401886"/>
            <wp:effectExtent l="0" t="0" r="3175" b="0"/>
            <wp:docPr id="8" name="Picture 8" descr="S:\Analysis\50 Cervical\Programme analysis\Quarterly Coverage Reports\2017 2018 Q2 - Periond Ending 31 December 2017\2 Arc GIS Maps\NCSP DHB Map Pacific Dec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50 Cervical\Programme analysis\Quarterly Coverage Reports\2017 2018 Q2 - Periond Ending 31 December 2017\2 Arc GIS Maps\NCSP DHB Map Pacific December 2017  25-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9376F1" w:rsidRDefault="009376F1" w:rsidP="009376F1">
      <w:pPr>
        <w:pStyle w:val="Figure"/>
      </w:pPr>
      <w:bookmarkStart w:id="41" w:name="_Toc465426889"/>
      <w:r>
        <w:t xml:space="preserve">Figure </w:t>
      </w:r>
      <w:r w:rsidR="009340EA">
        <w:fldChar w:fldCharType="begin"/>
      </w:r>
      <w:r w:rsidR="009340EA">
        <w:instrText xml:space="preserve"> SEQ Figure \* ARABIC </w:instrText>
      </w:r>
      <w:r w:rsidR="009340EA">
        <w:fldChar w:fldCharType="separate"/>
      </w:r>
      <w:r w:rsidR="009340EA">
        <w:rPr>
          <w:noProof/>
        </w:rPr>
        <w:t>9</w:t>
      </w:r>
      <w:r w:rsidR="009340EA">
        <w:rPr>
          <w:noProof/>
        </w:rPr>
        <w:fldChar w:fldCharType="end"/>
      </w:r>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170125" w:rsidRPr="00170125">
        <w:t>31 December 2017</w:t>
      </w:r>
      <w:r>
        <w:t xml:space="preserve"> </w:t>
      </w:r>
      <w:r w:rsidRPr="002171C9">
        <w:t xml:space="preserve">by </w:t>
      </w:r>
      <w:r>
        <w:t>District Health Board</w:t>
      </w:r>
      <w:bookmarkEnd w:id="41"/>
    </w:p>
    <w:p w:rsidR="00AE1525" w:rsidRPr="00C9547D" w:rsidRDefault="008E1453" w:rsidP="00AE1525">
      <w:r w:rsidRPr="008E1453">
        <w:rPr>
          <w:noProof/>
          <w:lang w:eastAsia="zh-CN"/>
        </w:rPr>
        <w:drawing>
          <wp:inline distT="0" distB="0" distL="0" distR="0">
            <wp:extent cx="5940425" cy="8401886"/>
            <wp:effectExtent l="0" t="0" r="3175" b="0"/>
            <wp:docPr id="10" name="Picture 10" descr="S:\Analysis\50 Cervical\Programme analysis\Quarterly Coverage Reports\2017 2018 Q2 - Periond Ending 31 December 2017\2 Arc GIS Maps\NCSP DHB Map Asian Dec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50 Cervical\Programme analysis\Quarterly Coverage Reports\2017 2018 Q2 - Periond Ending 31 December 2017\2 Arc GIS Maps\NCSP DHB Map Asian December 2017 25-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8E1453" w:rsidRDefault="009376F1" w:rsidP="008E1453">
      <w:pPr>
        <w:pStyle w:val="Figure"/>
      </w:pPr>
      <w:bookmarkStart w:id="42" w:name="_Toc465426890"/>
      <w:r>
        <w:t xml:space="preserve">Figure </w:t>
      </w:r>
      <w:r w:rsidR="009340EA">
        <w:fldChar w:fldCharType="begin"/>
      </w:r>
      <w:r w:rsidR="009340EA">
        <w:instrText xml:space="preserve"> SEQ Figure \* ARABIC </w:instrText>
      </w:r>
      <w:r w:rsidR="009340EA">
        <w:fldChar w:fldCharType="separate"/>
      </w:r>
      <w:r w:rsidR="009340EA">
        <w:rPr>
          <w:noProof/>
        </w:rPr>
        <w:t>10</w:t>
      </w:r>
      <w:r w:rsidR="009340EA">
        <w:rPr>
          <w:noProof/>
        </w:rPr>
        <w:fldChar w:fldCharType="end"/>
      </w:r>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170125" w:rsidRPr="00170125">
        <w:t>31 December 2017</w:t>
      </w:r>
      <w:r w:rsidRPr="002171C9">
        <w:t xml:space="preserve"> by </w:t>
      </w:r>
      <w:r>
        <w:t>District Health Board</w:t>
      </w:r>
      <w:bookmarkEnd w:id="42"/>
    </w:p>
    <w:p w:rsidR="008E1453" w:rsidRPr="008E1453" w:rsidRDefault="008E1453" w:rsidP="008E1453">
      <w:pPr>
        <w:sectPr w:rsidR="008E1453" w:rsidRPr="008E1453" w:rsidSect="00E52682">
          <w:headerReference w:type="first" r:id="rId26"/>
          <w:footerReference w:type="first" r:id="rId27"/>
          <w:pgSz w:w="11907" w:h="16840" w:code="9"/>
          <w:pgMar w:top="1418" w:right="1134" w:bottom="1418" w:left="1418" w:header="567" w:footer="567" w:gutter="0"/>
          <w:paperSrc w:first="15" w:other="15"/>
          <w:pgNumType w:start="1"/>
          <w:cols w:space="708"/>
          <w:docGrid w:linePitch="360"/>
        </w:sectPr>
      </w:pPr>
      <w:r w:rsidRPr="008E1453">
        <w:rPr>
          <w:noProof/>
          <w:lang w:eastAsia="zh-CN"/>
        </w:rPr>
        <w:drawing>
          <wp:inline distT="0" distB="0" distL="0" distR="0">
            <wp:extent cx="5940425" cy="8401886"/>
            <wp:effectExtent l="0" t="0" r="3175" b="0"/>
            <wp:docPr id="13" name="Picture 13" descr="S:\Analysis\50 Cervical\Programme analysis\Quarterly Coverage Reports\2017 2018 Q2 - Periond Ending 31 December 2017\2 Arc GIS Maps\NCSP DHB Map National December 2017 2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50 Cervical\Programme analysis\Quarterly Coverage Reports\2017 2018 Q2 - Periond Ending 31 December 2017\2 Arc GIS Maps\NCSP DHB Map National December 2017 25-6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D52B13" w:rsidRDefault="00115CAE" w:rsidP="00CE24C5">
      <w:pPr>
        <w:pStyle w:val="Table"/>
        <w:spacing w:before="0"/>
        <w:ind w:left="-284"/>
      </w:pPr>
      <w:bookmarkStart w:id="43" w:name="_Toc400365297"/>
      <w:bookmarkStart w:id="44" w:name="_Toc451255058"/>
      <w:r w:rsidRPr="00F17732">
        <w:t xml:space="preserve">Table </w:t>
      </w:r>
      <w:r>
        <w:t>2</w:t>
      </w:r>
      <w:r w:rsidRPr="00F17732">
        <w:t>: NCSP</w:t>
      </w:r>
      <w:r>
        <w:t xml:space="preserve"> number of screens and </w:t>
      </w:r>
      <w:r w:rsidRPr="00F17732">
        <w:t>coverage</w:t>
      </w:r>
      <w:r>
        <w:t xml:space="preserve"> (%) in women aged 25–69 years in the three years ending </w:t>
      </w:r>
      <w:r w:rsidR="00170125" w:rsidRPr="00170125">
        <w:t>31 December 2017</w:t>
      </w:r>
      <w:r w:rsidRPr="00F17732">
        <w:t xml:space="preserve"> </w:t>
      </w:r>
      <w:r>
        <w:t xml:space="preserve">by </w:t>
      </w:r>
      <w:r w:rsidR="00B718BD">
        <w:t>District Health Board</w:t>
      </w:r>
      <w:bookmarkEnd w:id="43"/>
      <w:bookmarkEnd w:id="44"/>
    </w:p>
    <w:p w:rsidR="00CE24C5" w:rsidRPr="00CE24C5" w:rsidRDefault="00170125" w:rsidP="00CE24C5">
      <w:bookmarkStart w:id="45" w:name="table_2"/>
      <w:bookmarkEnd w:id="45"/>
      <w:r w:rsidRPr="00170125">
        <w:drawing>
          <wp:inline distT="0" distB="0" distL="0" distR="0">
            <wp:extent cx="8961120" cy="4524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1120" cy="45243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170125" w:rsidRPr="00170125">
        <w:t>31 December, 2015, 2016, 2017</w:t>
      </w:r>
      <w:r>
        <w:t xml:space="preserve">, by ethnicity and </w:t>
      </w:r>
      <w:r w:rsidR="00B718BD">
        <w:t>District Health Board</w:t>
      </w:r>
      <w:bookmarkEnd w:id="48"/>
      <w:bookmarkEnd w:id="49"/>
    </w:p>
    <w:p w:rsidR="006B45AA" w:rsidRPr="006B45AA" w:rsidRDefault="00170125" w:rsidP="006B45AA">
      <w:bookmarkStart w:id="50" w:name="table_3"/>
      <w:bookmarkEnd w:id="50"/>
      <w:r w:rsidRPr="00170125">
        <w:drawing>
          <wp:inline distT="0" distB="0" distL="0" distR="0">
            <wp:extent cx="7418705" cy="4524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870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9340EA">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9340EA">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lang w:eastAsia="zh-CN"/>
      </w:rPr>
      <w:drawing>
        <wp:inline distT="0" distB="0" distL="0" distR="0" wp14:anchorId="350C930B" wp14:editId="3E71CD0F">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lang w:eastAsia="zh-CN"/>
      </w:rPr>
      <w:drawing>
        <wp:inline distT="0" distB="0" distL="0" distR="0" wp14:anchorId="2ED49DE7" wp14:editId="2DBA7E83">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lang w:eastAsia="zh-CN"/>
      </w:rPr>
      <w:drawing>
        <wp:inline distT="0" distB="0" distL="0" distR="0" wp14:anchorId="66942807" wp14:editId="5CD07679">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lang w:eastAsia="zh-CN"/>
      </w:rPr>
      <w:drawing>
        <wp:inline distT="0" distB="0" distL="0" distR="0" wp14:anchorId="445DE94E" wp14:editId="61CC3E02">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lang w:eastAsia="zh-CN"/>
      </w:rPr>
      <w:drawing>
        <wp:inline distT="0" distB="0" distL="0" distR="0" wp14:anchorId="7373C969" wp14:editId="3C02B68F">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lang w:eastAsia="zh-CN"/>
      </w:rPr>
      <w:drawing>
        <wp:inline distT="0" distB="0" distL="0" distR="0" wp14:anchorId="58AD2BDB" wp14:editId="067868AC">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0499D"/>
    <w:rsid w:val="000139DD"/>
    <w:rsid w:val="00070AAE"/>
    <w:rsid w:val="00070D14"/>
    <w:rsid w:val="00082E02"/>
    <w:rsid w:val="000933E9"/>
    <w:rsid w:val="000A74EA"/>
    <w:rsid w:val="000C5714"/>
    <w:rsid w:val="000D1A06"/>
    <w:rsid w:val="000E7690"/>
    <w:rsid w:val="000F110B"/>
    <w:rsid w:val="000F768D"/>
    <w:rsid w:val="00115CAE"/>
    <w:rsid w:val="00131DDF"/>
    <w:rsid w:val="00137AB6"/>
    <w:rsid w:val="00137BE4"/>
    <w:rsid w:val="00141C89"/>
    <w:rsid w:val="00164D88"/>
    <w:rsid w:val="00170125"/>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C2DD4"/>
    <w:rsid w:val="002D06D3"/>
    <w:rsid w:val="002D25D6"/>
    <w:rsid w:val="002F360A"/>
    <w:rsid w:val="003074B1"/>
    <w:rsid w:val="00312010"/>
    <w:rsid w:val="00327229"/>
    <w:rsid w:val="00344335"/>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4F5B"/>
    <w:rsid w:val="00625E48"/>
    <w:rsid w:val="006300D9"/>
    <w:rsid w:val="006542B8"/>
    <w:rsid w:val="006611A7"/>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1453"/>
    <w:rsid w:val="008E5439"/>
    <w:rsid w:val="009138C8"/>
    <w:rsid w:val="00915385"/>
    <w:rsid w:val="00930D20"/>
    <w:rsid w:val="009340EA"/>
    <w:rsid w:val="009376F1"/>
    <w:rsid w:val="009406AA"/>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92ECB"/>
    <w:rsid w:val="00BD3841"/>
    <w:rsid w:val="00BE4ED8"/>
    <w:rsid w:val="00BE654A"/>
    <w:rsid w:val="00BE7A83"/>
    <w:rsid w:val="00BF27D3"/>
    <w:rsid w:val="00BF51B0"/>
    <w:rsid w:val="00BF5453"/>
    <w:rsid w:val="00C168F9"/>
    <w:rsid w:val="00C45A14"/>
    <w:rsid w:val="00C64CB1"/>
    <w:rsid w:val="00C75BA8"/>
    <w:rsid w:val="00C75BDC"/>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footer" Target="footer3.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xchfpd1\nsusecure\Analysis\50%20Cervical\Programme%20analysis\Quarterly%20Coverage%20Reports\2017%202018%20Q2%20-%20Periond%20Ending%2031%20December%202017\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65.900000000000006</c:v>
                </c:pt>
                <c:pt idx="1">
                  <c:v>61.8</c:v>
                </c:pt>
                <c:pt idx="2">
                  <c:v>50.1</c:v>
                </c:pt>
                <c:pt idx="3">
                  <c:v>78.3</c:v>
                </c:pt>
                <c:pt idx="4">
                  <c:v>75.5</c:v>
                </c:pt>
              </c:numCache>
            </c:numRef>
          </c:val>
        </c:ser>
        <c:dLbls>
          <c:showLegendKey val="0"/>
          <c:showVal val="0"/>
          <c:showCatName val="0"/>
          <c:showSerName val="0"/>
          <c:showPercent val="0"/>
          <c:showBubbleSize val="0"/>
        </c:dLbls>
        <c:gapWidth val="50"/>
        <c:axId val="558368888"/>
        <c:axId val="558375944"/>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58368888"/>
        <c:axId val="558375944"/>
      </c:lineChart>
      <c:catAx>
        <c:axId val="55836888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58375944"/>
        <c:crosses val="autoZero"/>
        <c:auto val="1"/>
        <c:lblAlgn val="ctr"/>
        <c:lblOffset val="100"/>
        <c:tickLblSkip val="1"/>
        <c:noMultiLvlLbl val="0"/>
      </c:catAx>
      <c:valAx>
        <c:axId val="5583759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583688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65.3</c:v>
                </c:pt>
                <c:pt idx="1">
                  <c:v>56.8</c:v>
                </c:pt>
                <c:pt idx="2">
                  <c:v>44.4</c:v>
                </c:pt>
                <c:pt idx="3">
                  <c:v>76.900000000000006</c:v>
                </c:pt>
                <c:pt idx="4">
                  <c:v>74.2</c:v>
                </c:pt>
              </c:numCache>
            </c:numRef>
          </c:val>
        </c:ser>
        <c:ser>
          <c:idx val="0"/>
          <c:order val="1"/>
          <c:tx>
            <c:strRef>
              <c:f>Report!$H$40</c:f>
              <c:strCache>
                <c:ptCount val="1"/>
                <c:pt idx="0">
                  <c:v>Dec 2016</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66.400000000000006</c:v>
                </c:pt>
                <c:pt idx="1">
                  <c:v>54</c:v>
                </c:pt>
                <c:pt idx="2">
                  <c:v>47.8</c:v>
                </c:pt>
                <c:pt idx="3">
                  <c:v>77.900000000000006</c:v>
                </c:pt>
                <c:pt idx="4">
                  <c:v>75.2</c:v>
                </c:pt>
              </c:numCache>
            </c:numRef>
          </c:val>
        </c:ser>
        <c:ser>
          <c:idx val="1"/>
          <c:order val="2"/>
          <c:tx>
            <c:strRef>
              <c:f>Report!$H$41</c:f>
              <c:strCache>
                <c:ptCount val="1"/>
                <c:pt idx="0">
                  <c:v>Dec 2017</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65.900000000000006</c:v>
                </c:pt>
                <c:pt idx="1">
                  <c:v>61.8</c:v>
                </c:pt>
                <c:pt idx="2">
                  <c:v>50.1</c:v>
                </c:pt>
                <c:pt idx="3">
                  <c:v>78.3</c:v>
                </c:pt>
                <c:pt idx="4">
                  <c:v>75.5</c:v>
                </c:pt>
              </c:numCache>
            </c:numRef>
          </c:val>
        </c:ser>
        <c:dLbls>
          <c:showLegendKey val="0"/>
          <c:showVal val="0"/>
          <c:showCatName val="0"/>
          <c:showSerName val="0"/>
          <c:showPercent val="0"/>
          <c:showBubbleSize val="0"/>
        </c:dLbls>
        <c:gapWidth val="150"/>
        <c:axId val="558370456"/>
        <c:axId val="55837320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558370456"/>
        <c:axId val="558373200"/>
      </c:lineChart>
      <c:catAx>
        <c:axId val="5583704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58373200"/>
        <c:crosses val="autoZero"/>
        <c:auto val="1"/>
        <c:lblAlgn val="ctr"/>
        <c:lblOffset val="100"/>
        <c:noMultiLvlLbl val="0"/>
      </c:catAx>
      <c:valAx>
        <c:axId val="5583732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5837045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c:v>
                </c:pt>
                <c:pt idx="1">
                  <c:v>59.4</c:v>
                </c:pt>
                <c:pt idx="2">
                  <c:v>54.4</c:v>
                </c:pt>
                <c:pt idx="3">
                  <c:v>65</c:v>
                </c:pt>
                <c:pt idx="4">
                  <c:v>67.3</c:v>
                </c:pt>
                <c:pt idx="5">
                  <c:v>72.3</c:v>
                </c:pt>
                <c:pt idx="6">
                  <c:v>70.3</c:v>
                </c:pt>
                <c:pt idx="7">
                  <c:v>70.8</c:v>
                </c:pt>
                <c:pt idx="8">
                  <c:v>75.8</c:v>
                </c:pt>
                <c:pt idx="9">
                  <c:v>74.400000000000006</c:v>
                </c:pt>
                <c:pt idx="10">
                  <c:v>70</c:v>
                </c:pt>
                <c:pt idx="11">
                  <c:v>62.4</c:v>
                </c:pt>
                <c:pt idx="12">
                  <c:v>66.099999999999994</c:v>
                </c:pt>
                <c:pt idx="13">
                  <c:v>61.2</c:v>
                </c:pt>
                <c:pt idx="14">
                  <c:v>70.2</c:v>
                </c:pt>
                <c:pt idx="15">
                  <c:v>68.5</c:v>
                </c:pt>
                <c:pt idx="16">
                  <c:v>65.900000000000006</c:v>
                </c:pt>
                <c:pt idx="17">
                  <c:v>57.7</c:v>
                </c:pt>
                <c:pt idx="18">
                  <c:v>61.6</c:v>
                </c:pt>
                <c:pt idx="19">
                  <c:v>64.2</c:v>
                </c:pt>
                <c:pt idx="20">
                  <c:v>65.7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65.900000000000006</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58373984"/>
        <c:axId val="55837437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58373984"/>
        <c:axId val="558374376"/>
      </c:lineChart>
      <c:catAx>
        <c:axId val="5583739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8374376"/>
        <c:crosses val="autoZero"/>
        <c:auto val="1"/>
        <c:lblAlgn val="ctr"/>
        <c:lblOffset val="100"/>
        <c:tickLblSkip val="1"/>
        <c:noMultiLvlLbl val="0"/>
      </c:catAx>
      <c:valAx>
        <c:axId val="5583743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83739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67.8</c:v>
                </c:pt>
                <c:pt idx="1">
                  <c:v>71.599999999999994</c:v>
                </c:pt>
                <c:pt idx="2">
                  <c:v>69.8</c:v>
                </c:pt>
                <c:pt idx="3">
                  <c:v>80.2</c:v>
                </c:pt>
                <c:pt idx="4">
                  <c:v>76.5</c:v>
                </c:pt>
                <c:pt idx="5">
                  <c:v>79.900000000000006</c:v>
                </c:pt>
                <c:pt idx="6">
                  <c:v>75.8</c:v>
                </c:pt>
                <c:pt idx="7">
                  <c:v>69</c:v>
                </c:pt>
                <c:pt idx="8">
                  <c:v>84.3</c:v>
                </c:pt>
                <c:pt idx="9">
                  <c:v>77.599999999999994</c:v>
                </c:pt>
                <c:pt idx="10">
                  <c:v>69.5</c:v>
                </c:pt>
                <c:pt idx="11">
                  <c:v>71.2</c:v>
                </c:pt>
                <c:pt idx="12">
                  <c:v>69.5</c:v>
                </c:pt>
                <c:pt idx="13">
                  <c:v>67.400000000000006</c:v>
                </c:pt>
                <c:pt idx="14">
                  <c:v>86.5</c:v>
                </c:pt>
                <c:pt idx="15">
                  <c:v>74</c:v>
                </c:pt>
                <c:pt idx="16">
                  <c:v>61.8</c:v>
                </c:pt>
                <c:pt idx="17">
                  <c:v>75.3</c:v>
                </c:pt>
                <c:pt idx="18">
                  <c:v>83.9</c:v>
                </c:pt>
                <c:pt idx="19">
                  <c:v>82.2</c:v>
                </c:pt>
                <c:pt idx="20">
                  <c:v>74.900000000000006</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61.8</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58371632"/>
        <c:axId val="55837359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58371632"/>
        <c:axId val="558373592"/>
      </c:lineChart>
      <c:catAx>
        <c:axId val="5583716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8373592"/>
        <c:crosses val="autoZero"/>
        <c:auto val="1"/>
        <c:lblAlgn val="ctr"/>
        <c:lblOffset val="100"/>
        <c:tickLblSkip val="1"/>
        <c:noMultiLvlLbl val="0"/>
      </c:catAx>
      <c:valAx>
        <c:axId val="5583735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83716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63.4</c:v>
                </c:pt>
                <c:pt idx="1">
                  <c:v>69.5</c:v>
                </c:pt>
                <c:pt idx="2">
                  <c:v>54.3</c:v>
                </c:pt>
                <c:pt idx="3">
                  <c:v>68.5</c:v>
                </c:pt>
                <c:pt idx="4">
                  <c:v>67.900000000000006</c:v>
                </c:pt>
                <c:pt idx="5">
                  <c:v>63.2</c:v>
                </c:pt>
                <c:pt idx="6">
                  <c:v>59.6</c:v>
                </c:pt>
                <c:pt idx="7">
                  <c:v>67.099999999999994</c:v>
                </c:pt>
                <c:pt idx="8">
                  <c:v>63.8</c:v>
                </c:pt>
                <c:pt idx="9">
                  <c:v>67.599999999999994</c:v>
                </c:pt>
                <c:pt idx="10">
                  <c:v>70.900000000000006</c:v>
                </c:pt>
                <c:pt idx="11">
                  <c:v>62.2</c:v>
                </c:pt>
                <c:pt idx="12">
                  <c:v>78.7</c:v>
                </c:pt>
                <c:pt idx="13">
                  <c:v>63.8</c:v>
                </c:pt>
                <c:pt idx="14">
                  <c:v>66.2</c:v>
                </c:pt>
                <c:pt idx="15">
                  <c:v>68</c:v>
                </c:pt>
                <c:pt idx="16">
                  <c:v>50.1</c:v>
                </c:pt>
                <c:pt idx="17">
                  <c:v>63.7</c:v>
                </c:pt>
                <c:pt idx="18">
                  <c:v>65.7</c:v>
                </c:pt>
                <c:pt idx="19">
                  <c:v>57.6</c:v>
                </c:pt>
                <c:pt idx="20">
                  <c:v>63.8</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50.1</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58369280"/>
        <c:axId val="55850945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58369280"/>
        <c:axId val="558509456"/>
      </c:lineChart>
      <c:catAx>
        <c:axId val="5583692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8509456"/>
        <c:crosses val="autoZero"/>
        <c:auto val="1"/>
        <c:lblAlgn val="ctr"/>
        <c:lblOffset val="100"/>
        <c:tickLblSkip val="1"/>
        <c:noMultiLvlLbl val="0"/>
      </c:catAx>
      <c:valAx>
        <c:axId val="5585094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83692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75.099999999999994</c:v>
                </c:pt>
                <c:pt idx="1">
                  <c:v>73.599999999999994</c:v>
                </c:pt>
                <c:pt idx="2">
                  <c:v>67.099999999999994</c:v>
                </c:pt>
                <c:pt idx="3">
                  <c:v>72.8</c:v>
                </c:pt>
                <c:pt idx="4">
                  <c:v>76.599999999999994</c:v>
                </c:pt>
                <c:pt idx="5">
                  <c:v>76.7</c:v>
                </c:pt>
                <c:pt idx="6">
                  <c:v>80.5</c:v>
                </c:pt>
                <c:pt idx="7">
                  <c:v>76.5</c:v>
                </c:pt>
                <c:pt idx="8">
                  <c:v>81.7</c:v>
                </c:pt>
                <c:pt idx="9">
                  <c:v>77.099999999999994</c:v>
                </c:pt>
                <c:pt idx="10">
                  <c:v>76.5</c:v>
                </c:pt>
                <c:pt idx="11">
                  <c:v>74.900000000000006</c:v>
                </c:pt>
                <c:pt idx="12">
                  <c:v>75.400000000000006</c:v>
                </c:pt>
                <c:pt idx="13">
                  <c:v>77.3</c:v>
                </c:pt>
                <c:pt idx="14">
                  <c:v>77.599999999999994</c:v>
                </c:pt>
                <c:pt idx="15">
                  <c:v>81</c:v>
                </c:pt>
                <c:pt idx="16">
                  <c:v>75.5</c:v>
                </c:pt>
                <c:pt idx="17">
                  <c:v>73.5</c:v>
                </c:pt>
                <c:pt idx="18">
                  <c:v>77.3</c:v>
                </c:pt>
                <c:pt idx="19">
                  <c:v>78.099999999999994</c:v>
                </c:pt>
                <c:pt idx="20">
                  <c:v>74.7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&amp;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75.5</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58369672"/>
        <c:axId val="50682957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58369672"/>
        <c:axId val="506829576"/>
      </c:lineChart>
      <c:catAx>
        <c:axId val="5583696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06829576"/>
        <c:crosses val="autoZero"/>
        <c:auto val="1"/>
        <c:lblAlgn val="ctr"/>
        <c:lblOffset val="100"/>
        <c:tickLblSkip val="1"/>
        <c:noMultiLvlLbl val="0"/>
      </c:catAx>
      <c:valAx>
        <c:axId val="5068295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583696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0.40677</cdr:x>
      <cdr:y>0.12941</cdr:y>
    </cdr:from>
    <cdr:to>
      <cdr:x>0.65473</cdr:x>
      <cdr:y>0.24845</cdr:y>
    </cdr:to>
    <cdr:sp macro="" textlink="">
      <cdr:nvSpPr>
        <cdr:cNvPr id="6" name="Text Box 1"/>
        <cdr:cNvSpPr txBox="1">
          <a:spLocks xmlns:a="http://schemas.openxmlformats.org/drawingml/2006/main" noChangeArrowheads="1"/>
        </cdr:cNvSpPr>
      </cdr:nvSpPr>
      <cdr:spPr bwMode="auto">
        <a:xfrm xmlns:a="http://schemas.openxmlformats.org/drawingml/2006/main">
          <a:off x="1890752" y="419108"/>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F85A1-2FD4-4576-9909-1438C0D43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D045796E</Template>
  <TotalTime>0</TotalTime>
  <Pages>13</Pages>
  <Words>1328</Words>
  <Characters>7572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Fei Xu</cp:lastModifiedBy>
  <cp:revision>3</cp:revision>
  <cp:lastPrinted>2018-01-23T23:03:00Z</cp:lastPrinted>
  <dcterms:created xsi:type="dcterms:W3CDTF">2018-01-23T23:03:00Z</dcterms:created>
  <dcterms:modified xsi:type="dcterms:W3CDTF">2018-01-23T23:03:00Z</dcterms:modified>
</cp:coreProperties>
</file>