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115CAE" w:rsidP="00115CAE">
      <w:pPr>
        <w:spacing w:line="264" w:lineRule="auto"/>
        <w:ind w:right="424"/>
        <w:rPr>
          <w:rFonts w:cs="Times New Roman"/>
          <w:b/>
          <w:sz w:val="72"/>
        </w:rPr>
      </w:pPr>
      <w:bookmarkStart w:id="0" w:name="_GoBack"/>
      <w:bookmarkEnd w:id="0"/>
      <w:r w:rsidRPr="00F079BE">
        <w:rPr>
          <w:rFonts w:cs="Times New Roman"/>
          <w:b/>
          <w:sz w:val="72"/>
        </w:rPr>
        <w:t xml:space="preserve">NCSP </w:t>
      </w:r>
      <w:r>
        <w:rPr>
          <w:rFonts w:cs="Times New Roman"/>
          <w:b/>
          <w:sz w:val="72"/>
        </w:rPr>
        <w:t xml:space="preserve">New Zealand </w:t>
      </w:r>
      <w:r w:rsidR="001A42C0" w:rsidRPr="001A42C0">
        <w:rPr>
          <w:rFonts w:cs="Times New Roman"/>
          <w:b/>
          <w:sz w:val="72"/>
        </w:rPr>
        <w:t>MidCentral</w:t>
      </w:r>
      <w:r w:rsidR="00B718BD">
        <w:rPr>
          <w:rFonts w:cs="Times New Roman"/>
          <w:b/>
          <w:sz w:val="72"/>
        </w:rPr>
        <w:t xml:space="preserve"> District Health Board</w:t>
      </w:r>
      <w:r>
        <w:rPr>
          <w:rFonts w:cs="Times New Roman"/>
          <w:b/>
          <w:sz w:val="72"/>
        </w:rPr>
        <w:t xml:space="preserve"> </w:t>
      </w:r>
      <w:r w:rsidRPr="00F079BE">
        <w:rPr>
          <w:rFonts w:cs="Times New Roman"/>
          <w:b/>
          <w:sz w:val="72"/>
        </w:rPr>
        <w:t>Coverage</w:t>
      </w:r>
      <w:r>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1A42C0" w:rsidP="00115CAE">
      <w:pPr>
        <w:spacing w:line="264" w:lineRule="auto"/>
        <w:ind w:right="424"/>
        <w:rPr>
          <w:rFonts w:cs="Times New Roman"/>
          <w:sz w:val="56"/>
        </w:rPr>
      </w:pPr>
      <w:r w:rsidRPr="001A42C0">
        <w:rPr>
          <w:rFonts w:cs="Times New Roman"/>
          <w:sz w:val="56"/>
        </w:rPr>
        <w:t>30 September 2017</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1A42C0" w:rsidRPr="001A42C0">
        <w:rPr>
          <w:rFonts w:cs="Times New Roman"/>
        </w:rPr>
        <w:t>November 2017</w:t>
      </w:r>
      <w:r w:rsidRPr="00982FA0">
        <w:rPr>
          <w:rFonts w:cs="Times New Roman"/>
        </w:rPr>
        <w:t xml:space="preserve">. </w:t>
      </w:r>
      <w:r w:rsidRPr="00982FA0">
        <w:rPr>
          <w:rFonts w:cs="Times New Roman"/>
          <w:i/>
        </w:rPr>
        <w:t xml:space="preserve">NCSP New Zealand </w:t>
      </w:r>
      <w:r w:rsidR="00B718BD">
        <w:rPr>
          <w:rFonts w:cs="Times New Roman"/>
          <w:i/>
        </w:rPr>
        <w:t>District Health Board</w:t>
      </w:r>
      <w:r w:rsidRPr="00982FA0">
        <w:rPr>
          <w:rFonts w:cs="Times New Roman"/>
          <w:i/>
        </w:rPr>
        <w:t xml:space="preserve"> Coverage Report: period ending </w:t>
      </w:r>
      <w:r w:rsidR="001A42C0" w:rsidRPr="001A42C0">
        <w:rPr>
          <w:rFonts w:cs="Times New Roman"/>
          <w:i/>
        </w:rPr>
        <w:t>30 September 2017</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1A42C0" w:rsidRPr="001A42C0">
        <w:rPr>
          <w:rFonts w:cs="Times New Roman"/>
        </w:rPr>
        <w:t>November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1A42C0" w:rsidP="00115CAE">
      <w:pPr>
        <w:spacing w:after="240" w:line="264" w:lineRule="auto"/>
        <w:jc w:val="center"/>
        <w:rPr>
          <w:rFonts w:cs="Times New Roman"/>
        </w:rPr>
      </w:pPr>
      <w:r w:rsidRPr="001A42C0">
        <w:rPr>
          <w:rFonts w:cs="Times New Roman"/>
        </w:rPr>
        <w:t xml:space="preserve">2422-9253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15CAE">
      <w:pPr>
        <w:pStyle w:val="Contentsheading"/>
        <w:rPr>
          <w:noProof/>
        </w:rPr>
      </w:pPr>
      <w:r>
        <w:rPr>
          <w:noProof/>
        </w:rPr>
        <w:lastRenderedPageBreak/>
        <w:t>Contents</w:t>
      </w:r>
    </w:p>
    <w:p w:rsidR="00BF51B0" w:rsidRPr="00236495" w:rsidRDefault="00115CAE">
      <w:pPr>
        <w:pStyle w:val="TOC1"/>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F51B0" w:rsidRPr="00236495">
        <w:rPr>
          <w:noProof/>
          <w:sz w:val="20"/>
          <w:szCs w:val="20"/>
        </w:rPr>
        <w:t>Introduction</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_Toc451255049 \h </w:instrText>
      </w:r>
      <w:r w:rsidR="00BF51B0" w:rsidRPr="00236495">
        <w:rPr>
          <w:noProof/>
          <w:sz w:val="20"/>
          <w:szCs w:val="20"/>
        </w:rPr>
      </w:r>
      <w:r w:rsidR="00BF51B0" w:rsidRPr="00236495">
        <w:rPr>
          <w:noProof/>
          <w:sz w:val="20"/>
          <w:szCs w:val="20"/>
        </w:rPr>
        <w:fldChar w:fldCharType="separate"/>
      </w:r>
      <w:r w:rsidR="00E900BD">
        <w:rPr>
          <w:noProof/>
          <w:sz w:val="20"/>
          <w:szCs w:val="20"/>
        </w:rPr>
        <w:t>2</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Technical notes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_Toc451255050 \h </w:instrText>
      </w:r>
      <w:r w:rsidRPr="00236495">
        <w:rPr>
          <w:noProof/>
          <w:sz w:val="20"/>
          <w:szCs w:val="20"/>
        </w:rPr>
      </w:r>
      <w:r w:rsidRPr="00236495">
        <w:rPr>
          <w:noProof/>
          <w:sz w:val="20"/>
          <w:szCs w:val="20"/>
        </w:rPr>
        <w:fldChar w:fldCharType="separate"/>
      </w:r>
      <w:r w:rsidR="00E900BD">
        <w:rPr>
          <w:noProof/>
          <w:sz w:val="20"/>
          <w:szCs w:val="20"/>
        </w:rPr>
        <w:t>3</w:t>
      </w:r>
      <w:r w:rsidRPr="00236495">
        <w:rPr>
          <w:noProof/>
          <w:sz w:val="20"/>
          <w:szCs w:val="20"/>
        </w:rPr>
        <w:fldChar w:fldCharType="end"/>
      </w:r>
    </w:p>
    <w:p w:rsidR="00BF51B0" w:rsidRPr="00236495" w:rsidRDefault="001A42C0">
      <w:pPr>
        <w:pStyle w:val="TOC1"/>
        <w:tabs>
          <w:tab w:val="right" w:leader="dot" w:pos="9345"/>
        </w:tabs>
        <w:rPr>
          <w:rFonts w:asciiTheme="minorHAnsi" w:hAnsiTheme="minorHAnsi"/>
          <w:noProof/>
          <w:sz w:val="20"/>
          <w:szCs w:val="20"/>
        </w:rPr>
      </w:pPr>
      <w:r w:rsidRPr="001A42C0">
        <w:rPr>
          <w:sz w:val="20"/>
          <w:szCs w:val="20"/>
        </w:rPr>
        <w:t>MidCentral</w:t>
      </w:r>
      <w:r w:rsidR="00BF51B0" w:rsidRPr="00236495">
        <w:rPr>
          <w:noProof/>
          <w:sz w:val="20"/>
          <w:szCs w:val="20"/>
        </w:rPr>
        <w:t xml:space="preserve">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_Toc451255051 \h </w:instrText>
      </w:r>
      <w:r w:rsidR="00BF51B0" w:rsidRPr="00236495">
        <w:rPr>
          <w:noProof/>
          <w:sz w:val="20"/>
          <w:szCs w:val="20"/>
        </w:rPr>
      </w:r>
      <w:r w:rsidR="00BF51B0" w:rsidRPr="00236495">
        <w:rPr>
          <w:noProof/>
          <w:sz w:val="20"/>
          <w:szCs w:val="20"/>
        </w:rPr>
        <w:fldChar w:fldCharType="separate"/>
      </w:r>
      <w:r w:rsidR="00E900BD">
        <w:rPr>
          <w:noProof/>
          <w:sz w:val="20"/>
          <w:szCs w:val="20"/>
        </w:rPr>
        <w:t>4</w:t>
      </w:r>
      <w:r w:rsidR="00BF51B0" w:rsidRPr="00236495">
        <w:rPr>
          <w:noProof/>
          <w:sz w:val="20"/>
          <w:szCs w:val="20"/>
        </w:rPr>
        <w:fldChar w:fldCharType="end"/>
      </w:r>
    </w:p>
    <w:p w:rsidR="00BF51B0" w:rsidRPr="00236495" w:rsidRDefault="001A42C0">
      <w:pPr>
        <w:pStyle w:val="TOC2"/>
        <w:tabs>
          <w:tab w:val="right" w:leader="dot" w:pos="9345"/>
        </w:tabs>
        <w:rPr>
          <w:rFonts w:asciiTheme="minorHAnsi" w:hAnsiTheme="minorHAnsi"/>
          <w:noProof/>
          <w:sz w:val="20"/>
          <w:szCs w:val="20"/>
        </w:rPr>
      </w:pPr>
      <w:r w:rsidRPr="001A42C0">
        <w:rPr>
          <w:sz w:val="20"/>
          <w:szCs w:val="20"/>
        </w:rPr>
        <w:t>MidCentral</w:t>
      </w:r>
      <w:r w:rsidR="00BF51B0" w:rsidRPr="00236495">
        <w:rPr>
          <w:noProof/>
          <w:sz w:val="20"/>
          <w:szCs w:val="20"/>
        </w:rPr>
        <w:t xml:space="preserve"> coverage by ethnicity in the three years ending </w:t>
      </w:r>
      <w:r w:rsidRPr="001A42C0">
        <w:rPr>
          <w:noProof/>
          <w:sz w:val="20"/>
          <w:szCs w:val="20"/>
        </w:rPr>
        <w:t>30 September 2017</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_Toc451255052 \h </w:instrText>
      </w:r>
      <w:r w:rsidR="00BF51B0" w:rsidRPr="00236495">
        <w:rPr>
          <w:noProof/>
          <w:sz w:val="20"/>
          <w:szCs w:val="20"/>
        </w:rPr>
      </w:r>
      <w:r w:rsidR="00BF51B0" w:rsidRPr="00236495">
        <w:rPr>
          <w:noProof/>
          <w:sz w:val="20"/>
          <w:szCs w:val="20"/>
        </w:rPr>
        <w:fldChar w:fldCharType="separate"/>
      </w:r>
      <w:r w:rsidR="00E900BD">
        <w:rPr>
          <w:noProof/>
          <w:sz w:val="20"/>
          <w:szCs w:val="20"/>
        </w:rPr>
        <w:t>4</w:t>
      </w:r>
      <w:r w:rsidR="00BF51B0" w:rsidRPr="00236495">
        <w:rPr>
          <w:noProof/>
          <w:sz w:val="20"/>
          <w:szCs w:val="20"/>
        </w:rPr>
        <w:fldChar w:fldCharType="end"/>
      </w:r>
    </w:p>
    <w:p w:rsidR="00BF51B0" w:rsidRPr="00236495" w:rsidRDefault="001A42C0">
      <w:pPr>
        <w:pStyle w:val="TOC2"/>
        <w:tabs>
          <w:tab w:val="right" w:leader="dot" w:pos="9345"/>
        </w:tabs>
        <w:rPr>
          <w:rFonts w:asciiTheme="minorHAnsi" w:hAnsiTheme="minorHAnsi"/>
          <w:noProof/>
          <w:sz w:val="20"/>
          <w:szCs w:val="20"/>
        </w:rPr>
      </w:pPr>
      <w:r w:rsidRPr="001A42C0">
        <w:rPr>
          <w:sz w:val="20"/>
          <w:szCs w:val="20"/>
        </w:rPr>
        <w:t>MidCentral</w:t>
      </w:r>
      <w:r w:rsidR="00BF51B0" w:rsidRPr="00236495">
        <w:rPr>
          <w:noProof/>
          <w:sz w:val="20"/>
          <w:szCs w:val="20"/>
        </w:rPr>
        <w:t xml:space="preserve"> coverage trends by ethnicity</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_Toc451255053 \h </w:instrText>
      </w:r>
      <w:r w:rsidR="00BF51B0" w:rsidRPr="00236495">
        <w:rPr>
          <w:noProof/>
          <w:sz w:val="20"/>
          <w:szCs w:val="20"/>
        </w:rPr>
      </w:r>
      <w:r w:rsidR="00BF51B0" w:rsidRPr="00236495">
        <w:rPr>
          <w:noProof/>
          <w:sz w:val="20"/>
          <w:szCs w:val="20"/>
        </w:rPr>
        <w:fldChar w:fldCharType="separate"/>
      </w:r>
      <w:r w:rsidR="00E900BD">
        <w:rPr>
          <w:noProof/>
          <w:sz w:val="20"/>
          <w:szCs w:val="20"/>
        </w:rPr>
        <w:t>5</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DHB coverage comparisons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_Toc451255054 \h </w:instrText>
      </w:r>
      <w:r w:rsidRPr="00236495">
        <w:rPr>
          <w:noProof/>
          <w:sz w:val="20"/>
          <w:szCs w:val="20"/>
        </w:rPr>
      </w:r>
      <w:r w:rsidRPr="00236495">
        <w:rPr>
          <w:noProof/>
          <w:sz w:val="20"/>
          <w:szCs w:val="20"/>
        </w:rPr>
        <w:fldChar w:fldCharType="separate"/>
      </w:r>
      <w:r w:rsidR="00E900BD">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 xml:space="preserve">DHB coverage by ethnicity in the three years ending </w:t>
      </w:r>
      <w:r w:rsidR="001A42C0" w:rsidRPr="001A42C0">
        <w:rPr>
          <w:noProof/>
          <w:sz w:val="20"/>
          <w:szCs w:val="20"/>
        </w:rPr>
        <w:t>30 September 2017</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_Toc451255055 \h </w:instrText>
      </w:r>
      <w:r w:rsidRPr="00236495">
        <w:rPr>
          <w:noProof/>
          <w:sz w:val="20"/>
          <w:szCs w:val="20"/>
        </w:rPr>
      </w:r>
      <w:r w:rsidRPr="00236495">
        <w:rPr>
          <w:noProof/>
          <w:sz w:val="20"/>
          <w:szCs w:val="20"/>
        </w:rPr>
        <w:fldChar w:fldCharType="separate"/>
      </w:r>
      <w:r w:rsidR="00E900BD">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DHB coverage comparison trends by ethnicity</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_Toc451255056 \h </w:instrText>
      </w:r>
      <w:r w:rsidRPr="00236495">
        <w:rPr>
          <w:noProof/>
          <w:sz w:val="20"/>
          <w:szCs w:val="20"/>
        </w:rPr>
      </w:r>
      <w:r w:rsidRPr="00236495">
        <w:rPr>
          <w:noProof/>
          <w:sz w:val="20"/>
          <w:szCs w:val="20"/>
        </w:rPr>
        <w:fldChar w:fldCharType="separate"/>
      </w:r>
      <w:r w:rsidR="00E900BD">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BF51B0"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F51B0" w:rsidRPr="00236495">
        <w:rPr>
          <w:noProof/>
          <w:sz w:val="20"/>
          <w:szCs w:val="20"/>
        </w:rPr>
        <w:t xml:space="preserve">Table 1: NCSP coverage (%) in the three years ending </w:t>
      </w:r>
      <w:r w:rsidR="001A42C0" w:rsidRPr="001A42C0">
        <w:rPr>
          <w:noProof/>
          <w:sz w:val="20"/>
          <w:szCs w:val="20"/>
        </w:rPr>
        <w:t>30 September 2017</w:t>
      </w:r>
      <w:r w:rsidR="00BF51B0" w:rsidRPr="00236495">
        <w:rPr>
          <w:noProof/>
          <w:sz w:val="20"/>
          <w:szCs w:val="20"/>
        </w:rPr>
        <w:t xml:space="preserve"> by ethnicity, women aged 25–69 years, Total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_Toc451255057 \h </w:instrText>
      </w:r>
      <w:r w:rsidR="00BF51B0" w:rsidRPr="00236495">
        <w:rPr>
          <w:noProof/>
          <w:sz w:val="20"/>
          <w:szCs w:val="20"/>
        </w:rPr>
      </w:r>
      <w:r w:rsidR="00BF51B0" w:rsidRPr="00236495">
        <w:rPr>
          <w:noProof/>
          <w:sz w:val="20"/>
          <w:szCs w:val="20"/>
        </w:rPr>
        <w:fldChar w:fldCharType="separate"/>
      </w:r>
      <w:r w:rsidR="00E900BD">
        <w:rPr>
          <w:noProof/>
          <w:sz w:val="20"/>
          <w:szCs w:val="20"/>
        </w:rPr>
        <w:t>4</w:t>
      </w:r>
      <w:r w:rsidR="00BF51B0"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2: NCSP number of screens and coverage (%) in women aged 25–69 years in the three years ending </w:t>
      </w:r>
      <w:r w:rsidR="001A42C0" w:rsidRPr="001A42C0">
        <w:rPr>
          <w:noProof/>
          <w:sz w:val="20"/>
          <w:szCs w:val="20"/>
        </w:rPr>
        <w:t>30 September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_Toc451255058 \h </w:instrText>
      </w:r>
      <w:r w:rsidRPr="00236495">
        <w:rPr>
          <w:noProof/>
          <w:sz w:val="20"/>
          <w:szCs w:val="20"/>
        </w:rPr>
      </w:r>
      <w:r w:rsidRPr="00236495">
        <w:rPr>
          <w:noProof/>
          <w:sz w:val="20"/>
          <w:szCs w:val="20"/>
        </w:rPr>
        <w:fldChar w:fldCharType="separate"/>
      </w:r>
      <w:r w:rsidR="00E900BD">
        <w:rPr>
          <w:noProof/>
          <w:sz w:val="20"/>
          <w:szCs w:val="20"/>
        </w:rPr>
        <w:t>12</w:t>
      </w:r>
      <w:r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3: NCSP coverage (%) of women aged 25–69 years in the three years ending </w:t>
      </w:r>
      <w:r w:rsidR="001A42C0" w:rsidRPr="001A42C0">
        <w:rPr>
          <w:noProof/>
          <w:sz w:val="20"/>
          <w:szCs w:val="20"/>
        </w:rPr>
        <w:t>30 September, 2015, 2016, 2017</w:t>
      </w:r>
      <w:r w:rsidRPr="00236495">
        <w:rPr>
          <w:noProof/>
          <w:sz w:val="20"/>
          <w:szCs w:val="20"/>
        </w:rPr>
        <w:t>, by ethnicity and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_Toc451255059 \h </w:instrText>
      </w:r>
      <w:r w:rsidRPr="00236495">
        <w:rPr>
          <w:noProof/>
          <w:sz w:val="20"/>
          <w:szCs w:val="20"/>
        </w:rPr>
      </w:r>
      <w:r w:rsidRPr="00236495">
        <w:rPr>
          <w:noProof/>
          <w:sz w:val="20"/>
          <w:szCs w:val="20"/>
        </w:rPr>
        <w:fldChar w:fldCharType="separate"/>
      </w:r>
      <w:r w:rsidR="00E900BD">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236495"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236495" w:rsidRPr="00236495">
        <w:rPr>
          <w:noProof/>
          <w:sz w:val="20"/>
          <w:szCs w:val="20"/>
        </w:rPr>
        <w:t xml:space="preserve">Figure 1: NCSP coverage (%) in the three years ending </w:t>
      </w:r>
      <w:r w:rsidR="001A42C0" w:rsidRPr="001A42C0">
        <w:rPr>
          <w:noProof/>
          <w:sz w:val="20"/>
          <w:szCs w:val="20"/>
        </w:rPr>
        <w:t>30 September 2017</w:t>
      </w:r>
      <w:r w:rsidR="00236495" w:rsidRPr="00236495">
        <w:rPr>
          <w:noProof/>
          <w:sz w:val="20"/>
          <w:szCs w:val="20"/>
        </w:rPr>
        <w:t xml:space="preserve"> by ethnicity, women aged 25–69 years, Total Coverage</w:t>
      </w:r>
      <w:r w:rsidR="00236495" w:rsidRPr="00236495">
        <w:rPr>
          <w:noProof/>
          <w:sz w:val="20"/>
          <w:szCs w:val="20"/>
        </w:rPr>
        <w:tab/>
      </w:r>
      <w:r w:rsidR="00236495" w:rsidRPr="00236495">
        <w:rPr>
          <w:noProof/>
          <w:sz w:val="20"/>
          <w:szCs w:val="20"/>
        </w:rPr>
        <w:fldChar w:fldCharType="begin"/>
      </w:r>
      <w:r w:rsidR="00236495" w:rsidRPr="00236495">
        <w:rPr>
          <w:noProof/>
          <w:sz w:val="20"/>
          <w:szCs w:val="20"/>
        </w:rPr>
        <w:instrText xml:space="preserve"> PAGEREF _Toc465426881 \h </w:instrText>
      </w:r>
      <w:r w:rsidR="00236495" w:rsidRPr="00236495">
        <w:rPr>
          <w:noProof/>
          <w:sz w:val="20"/>
          <w:szCs w:val="20"/>
        </w:rPr>
      </w:r>
      <w:r w:rsidR="00236495" w:rsidRPr="00236495">
        <w:rPr>
          <w:noProof/>
          <w:sz w:val="20"/>
          <w:szCs w:val="20"/>
        </w:rPr>
        <w:fldChar w:fldCharType="separate"/>
      </w:r>
      <w:r w:rsidR="00E900BD">
        <w:rPr>
          <w:noProof/>
          <w:sz w:val="20"/>
          <w:szCs w:val="20"/>
        </w:rPr>
        <w:t>4</w:t>
      </w:r>
      <w:r w:rsidR="00236495"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2: NCSP coverage (%) of women aged 25–69 years in the three years ending </w:t>
      </w:r>
      <w:r w:rsidR="001A42C0" w:rsidRPr="001A42C0">
        <w:rPr>
          <w:noProof/>
          <w:sz w:val="20"/>
          <w:szCs w:val="20"/>
        </w:rPr>
        <w:t>30 September 2017</w:t>
      </w:r>
      <w:r w:rsidRPr="00236495">
        <w:rPr>
          <w:noProof/>
          <w:sz w:val="20"/>
          <w:szCs w:val="20"/>
        </w:rPr>
        <w:t xml:space="preserve"> by ethnicity, Total Coverage</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_Toc465426882 \h </w:instrText>
      </w:r>
      <w:r w:rsidRPr="00236495">
        <w:rPr>
          <w:noProof/>
          <w:sz w:val="20"/>
          <w:szCs w:val="20"/>
        </w:rPr>
      </w:r>
      <w:r w:rsidRPr="00236495">
        <w:rPr>
          <w:noProof/>
          <w:sz w:val="20"/>
          <w:szCs w:val="20"/>
        </w:rPr>
        <w:fldChar w:fldCharType="separate"/>
      </w:r>
      <w:r w:rsidR="00E900BD">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3: NCSP coverage (%) of Māori women aged 25–69 years in the three years ending </w:t>
      </w:r>
      <w:r w:rsidR="001A42C0" w:rsidRPr="001A42C0">
        <w:rPr>
          <w:noProof/>
          <w:sz w:val="20"/>
          <w:szCs w:val="20"/>
        </w:rPr>
        <w:t>30 September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_Toc465426883 \h </w:instrText>
      </w:r>
      <w:r w:rsidRPr="00236495">
        <w:rPr>
          <w:noProof/>
          <w:sz w:val="20"/>
          <w:szCs w:val="20"/>
        </w:rPr>
      </w:r>
      <w:r w:rsidRPr="00236495">
        <w:rPr>
          <w:noProof/>
          <w:sz w:val="20"/>
          <w:szCs w:val="20"/>
        </w:rPr>
        <w:fldChar w:fldCharType="separate"/>
      </w:r>
      <w:r w:rsidR="00E900BD">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4: NCSP coverage (%) of Pacific women aged 25–69 years in the three years ending </w:t>
      </w:r>
      <w:r w:rsidR="001A42C0" w:rsidRPr="001A42C0">
        <w:rPr>
          <w:noProof/>
          <w:sz w:val="20"/>
          <w:szCs w:val="20"/>
        </w:rPr>
        <w:t>30 September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_Toc465426884 \h </w:instrText>
      </w:r>
      <w:r w:rsidRPr="00236495">
        <w:rPr>
          <w:noProof/>
          <w:sz w:val="20"/>
          <w:szCs w:val="20"/>
        </w:rPr>
      </w:r>
      <w:r w:rsidRPr="00236495">
        <w:rPr>
          <w:noProof/>
          <w:sz w:val="20"/>
          <w:szCs w:val="20"/>
        </w:rPr>
        <w:fldChar w:fldCharType="separate"/>
      </w:r>
      <w:r w:rsidR="00E900BD">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5: NCSP coverage (%) of Asian women aged 25–69 years in the three years ending </w:t>
      </w:r>
      <w:r w:rsidR="001A42C0" w:rsidRPr="001A42C0">
        <w:rPr>
          <w:noProof/>
          <w:sz w:val="20"/>
          <w:szCs w:val="20"/>
        </w:rPr>
        <w:t>30 September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_Toc465426885 \h </w:instrText>
      </w:r>
      <w:r w:rsidRPr="00236495">
        <w:rPr>
          <w:noProof/>
          <w:sz w:val="20"/>
          <w:szCs w:val="20"/>
        </w:rPr>
      </w:r>
      <w:r w:rsidRPr="00236495">
        <w:rPr>
          <w:noProof/>
          <w:sz w:val="20"/>
          <w:szCs w:val="20"/>
        </w:rPr>
        <w:fldChar w:fldCharType="separate"/>
      </w:r>
      <w:r w:rsidR="00E900BD">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6: Overall NCSP coverage (%) of women aged 25–69 years in the three years ending </w:t>
      </w:r>
      <w:r w:rsidR="001A42C0" w:rsidRPr="001A42C0">
        <w:rPr>
          <w:noProof/>
          <w:sz w:val="20"/>
          <w:szCs w:val="20"/>
        </w:rPr>
        <w:t>30 September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_Toc465426886 \h </w:instrText>
      </w:r>
      <w:r w:rsidRPr="00236495">
        <w:rPr>
          <w:noProof/>
          <w:sz w:val="20"/>
          <w:szCs w:val="20"/>
        </w:rPr>
      </w:r>
      <w:r w:rsidRPr="00236495">
        <w:rPr>
          <w:noProof/>
          <w:sz w:val="20"/>
          <w:szCs w:val="20"/>
        </w:rPr>
        <w:fldChar w:fldCharType="separate"/>
      </w:r>
      <w:r w:rsidR="00E900BD">
        <w:rPr>
          <w:noProof/>
          <w:sz w:val="20"/>
          <w:szCs w:val="20"/>
        </w:rPr>
        <w:t>7</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7: NCSP coverage (%) of Māori women aged 25–69 years in the three years ending </w:t>
      </w:r>
      <w:r w:rsidR="001A42C0" w:rsidRPr="001A42C0">
        <w:rPr>
          <w:noProof/>
          <w:sz w:val="20"/>
          <w:szCs w:val="20"/>
        </w:rPr>
        <w:t>30 September 2017</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_Toc465426887 \h </w:instrText>
      </w:r>
      <w:r w:rsidRPr="00236495">
        <w:rPr>
          <w:noProof/>
          <w:sz w:val="20"/>
          <w:szCs w:val="20"/>
        </w:rPr>
      </w:r>
      <w:r w:rsidRPr="00236495">
        <w:rPr>
          <w:noProof/>
          <w:sz w:val="20"/>
          <w:szCs w:val="20"/>
        </w:rPr>
        <w:fldChar w:fldCharType="separate"/>
      </w:r>
      <w:r w:rsidR="00E900BD">
        <w:rPr>
          <w:noProof/>
          <w:sz w:val="20"/>
          <w:szCs w:val="20"/>
        </w:rPr>
        <w:t>8</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8: NCSP coverage (%) of Pacific women aged 25–69 years in the three years ending </w:t>
      </w:r>
      <w:r w:rsidR="001A42C0" w:rsidRPr="001A42C0">
        <w:rPr>
          <w:noProof/>
          <w:sz w:val="20"/>
          <w:szCs w:val="20"/>
        </w:rPr>
        <w:t>30 September 2017</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_Toc465426888 \h </w:instrText>
      </w:r>
      <w:r w:rsidRPr="00236495">
        <w:rPr>
          <w:noProof/>
          <w:sz w:val="20"/>
          <w:szCs w:val="20"/>
        </w:rPr>
      </w:r>
      <w:r w:rsidRPr="00236495">
        <w:rPr>
          <w:noProof/>
          <w:sz w:val="20"/>
          <w:szCs w:val="20"/>
        </w:rPr>
        <w:fldChar w:fldCharType="separate"/>
      </w:r>
      <w:r w:rsidR="00E900BD">
        <w:rPr>
          <w:noProof/>
          <w:sz w:val="20"/>
          <w:szCs w:val="20"/>
        </w:rPr>
        <w:t>9</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9: NCSP coverage (%) of Asian women aged 25–69 years in the three years ending </w:t>
      </w:r>
      <w:r w:rsidR="001A42C0" w:rsidRPr="001A42C0">
        <w:rPr>
          <w:noProof/>
          <w:sz w:val="20"/>
          <w:szCs w:val="20"/>
        </w:rPr>
        <w:t>30 September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_Toc465426889 \h </w:instrText>
      </w:r>
      <w:r w:rsidRPr="00236495">
        <w:rPr>
          <w:noProof/>
          <w:sz w:val="20"/>
          <w:szCs w:val="20"/>
        </w:rPr>
      </w:r>
      <w:r w:rsidRPr="00236495">
        <w:rPr>
          <w:noProof/>
          <w:sz w:val="20"/>
          <w:szCs w:val="20"/>
        </w:rPr>
        <w:fldChar w:fldCharType="separate"/>
      </w:r>
      <w:r w:rsidR="00E900BD">
        <w:rPr>
          <w:noProof/>
          <w:sz w:val="20"/>
          <w:szCs w:val="20"/>
        </w:rPr>
        <w:t>10</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10: Overall NCSP coverage (%) of women aged 25–69 years in the three years ending </w:t>
      </w:r>
      <w:r w:rsidR="001A42C0" w:rsidRPr="001A42C0">
        <w:rPr>
          <w:noProof/>
          <w:sz w:val="20"/>
          <w:szCs w:val="20"/>
        </w:rPr>
        <w:t>30 September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_Toc465426890 \h </w:instrText>
      </w:r>
      <w:r w:rsidRPr="00236495">
        <w:rPr>
          <w:noProof/>
          <w:sz w:val="20"/>
          <w:szCs w:val="20"/>
        </w:rPr>
      </w:r>
      <w:r w:rsidRPr="00236495">
        <w:rPr>
          <w:noProof/>
          <w:sz w:val="20"/>
          <w:szCs w:val="20"/>
        </w:rPr>
        <w:fldChar w:fldCharType="separate"/>
      </w:r>
      <w:r w:rsidR="00E900BD">
        <w:rPr>
          <w:noProof/>
          <w:sz w:val="20"/>
          <w:szCs w:val="20"/>
        </w:rPr>
        <w:t>11</w:t>
      </w:r>
      <w:r w:rsidRPr="00236495">
        <w:rPr>
          <w:noProof/>
          <w:sz w:val="20"/>
          <w:szCs w:val="20"/>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1" w:name="_Toc399921850"/>
      <w:bookmarkStart w:id="2" w:name="_Toc451255049"/>
      <w:r w:rsidRPr="004149AB">
        <w:rPr>
          <w:noProof/>
          <w:szCs w:val="36"/>
        </w:rPr>
        <w:lastRenderedPageBreak/>
        <w:t>Introduction</w:t>
      </w:r>
      <w:bookmarkEnd w:id="1"/>
      <w:bookmarkEnd w:id="2"/>
    </w:p>
    <w:p w:rsidR="00115CAE" w:rsidRPr="00F73803" w:rsidRDefault="00115CAE" w:rsidP="00115CAE">
      <w:pPr>
        <w:rPr>
          <w:rFonts w:eastAsiaTheme="minorHAnsi"/>
          <w:lang w:eastAsia="en-US"/>
        </w:rPr>
      </w:pPr>
      <w:r w:rsidRPr="00F73803">
        <w:rPr>
          <w:rFonts w:eastAsiaTheme="minorHAnsi"/>
          <w:lang w:eastAsia="en-US"/>
        </w:rPr>
        <w:t>Well-organised cervical cancer screening programmes can significantly reduce the incidence and mortality of the disease. The National Cervical Screening Programme (NCSP) was established in New Zealand in 1990, and since that time, the number of women who develop cervical cancer, and the number of women who die from it, has reduced by 60 percent.</w:t>
      </w:r>
      <w:r>
        <w:rPr>
          <w:rFonts w:eastAsiaTheme="minorHAnsi"/>
          <w:lang w:eastAsia="en-US"/>
        </w:rPr>
        <w:t xml:space="preserve"> </w:t>
      </w:r>
      <w:r w:rsidRPr="00F73803">
        <w:rPr>
          <w:rFonts w:eastAsiaTheme="minorHAnsi"/>
          <w:lang w:eastAsia="en-US"/>
        </w:rPr>
        <w:t>Having regular cervical smear tests continues to be a woman</w:t>
      </w:r>
      <w:r>
        <w:rPr>
          <w:rFonts w:eastAsiaTheme="minorHAnsi"/>
          <w:lang w:eastAsia="en-US"/>
        </w:rPr>
        <w:t>’</w:t>
      </w:r>
      <w:r w:rsidRPr="00F73803">
        <w:rPr>
          <w:rFonts w:eastAsiaTheme="minorHAnsi"/>
          <w:lang w:eastAsia="en-US"/>
        </w:rPr>
        <w:t>s best protection against the developme</w:t>
      </w:r>
      <w:r>
        <w:rPr>
          <w:rFonts w:eastAsiaTheme="minorHAnsi"/>
          <w:lang w:eastAsia="en-US"/>
        </w:rPr>
        <w:t>nt of invasive cervical cancer.</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 xml:space="preserve">One of the main performance measures of NCSP is coverage. Coverage is defined as the proportion of women eligible for screening who have been screened in the previous three years. Our target is to reach 80 percent screening coverage for all eligible women. While we have met this target nationally for European/ Other women, coverage rates for Maori, </w:t>
      </w:r>
      <w:r w:rsidR="00164D88">
        <w:rPr>
          <w:rFonts w:eastAsiaTheme="minorHAnsi"/>
          <w:lang w:eastAsia="en-US"/>
        </w:rPr>
        <w:t xml:space="preserve">and </w:t>
      </w:r>
      <w:r w:rsidRPr="00F73803">
        <w:rPr>
          <w:rFonts w:eastAsiaTheme="minorHAnsi"/>
          <w:lang w:eastAsia="en-US"/>
        </w:rPr>
        <w:t>Asian wom</w:t>
      </w:r>
      <w:r>
        <w:rPr>
          <w:rFonts w:eastAsiaTheme="minorHAnsi"/>
          <w:lang w:eastAsia="en-US"/>
        </w:rPr>
        <w:t>en remain at under 70 percent.</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The incidence of cervical cancer among Māori, Pacific and Asian women remains higher than that among European/Other ethnicities. One of the primary reasons for this is lower rates of screening coverage among these groups.</w:t>
      </w:r>
    </w:p>
    <w:p w:rsidR="00115CAE"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 xml:space="preserve">This NCSP </w:t>
      </w:r>
      <w:r w:rsidR="00B718BD">
        <w:rPr>
          <w:rFonts w:eastAsiaTheme="minorHAnsi"/>
          <w:lang w:eastAsia="en-US"/>
        </w:rPr>
        <w:t>District Health Board</w:t>
      </w:r>
      <w:r w:rsidRPr="00F73803">
        <w:rPr>
          <w:rFonts w:eastAsiaTheme="minorHAnsi"/>
          <w:lang w:eastAsia="en-US"/>
        </w:rPr>
        <w:t xml:space="preserve"> Coverage Report is intended to support those working in increasing coverage and improving equity in cervical screening. Tihei mauri ora!</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3" w:name="_Toc399921851"/>
      <w:r>
        <w:br w:type="page"/>
      </w:r>
    </w:p>
    <w:p w:rsidR="00115CAE" w:rsidRPr="004149AB" w:rsidRDefault="00115CAE" w:rsidP="00115CAE">
      <w:pPr>
        <w:pStyle w:val="Heading1"/>
      </w:pPr>
      <w:bookmarkStart w:id="4" w:name="_Toc451255050"/>
      <w:r w:rsidRPr="004149AB">
        <w:lastRenderedPageBreak/>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1A42C0" w:rsidRPr="001A42C0">
        <w:rPr>
          <w:rFonts w:eastAsiaTheme="minorHAnsi"/>
          <w:lang w:eastAsia="en-US"/>
        </w:rPr>
        <w:t>30 September 2017</w:t>
      </w:r>
      <w:r>
        <w:rPr>
          <w:rFonts w:eastAsiaTheme="minorHAnsi"/>
          <w:lang w:eastAsia="en-US"/>
        </w:rPr>
        <w:t xml:space="preserve"> was extracted from the Ministry of Health NCSP Datamart on </w:t>
      </w:r>
      <w:r w:rsidR="001A42C0" w:rsidRPr="001A42C0">
        <w:rPr>
          <w:rFonts w:eastAsiaTheme="minorHAnsi"/>
          <w:lang w:eastAsia="en-US"/>
        </w:rPr>
        <w:t>07 November 2017</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BD3841" w:rsidRDefault="00BD3841" w:rsidP="00BD3841">
      <w:r w:rsidRPr="007D5F6F">
        <w:t>Screened women (the ‘numerator’</w:t>
      </w:r>
      <w:r>
        <w:t xml:space="preserve">) </w:t>
      </w:r>
      <w:r w:rsidRPr="007D5F6F">
        <w:t>are included in the coverage calculations based on their age at the end of the monitoring period. This means that coverage for women aged 25-69 years includes women who were aged 22, 23 or 24 at the start of the monitoring period.</w:t>
      </w:r>
      <w:r>
        <w:t xml:space="preserve"> Since February 2016 the ethnicity and domicile of a screened woman is that recorded on the Ministry of Health’s National Health Index (NHI). Prior to this date, demographic information was obtained from the NCSP Register. The impact of this change can be found in the comparison document re: December 2015 coverage: </w:t>
      </w:r>
      <w:hyperlink r:id="rId14" w:history="1">
        <w:r w:rsidRPr="005C0634">
          <w:rPr>
            <w:rStyle w:val="Hyperlink"/>
          </w:rPr>
          <w:t>https://www.nsu.govt.nz/health-professionals/national-cervical-screening-programme/cervical-screening-coverage</w:t>
        </w:r>
      </w:hyperlink>
    </w:p>
    <w:p w:rsidR="00BD3841" w:rsidRDefault="00BD3841" w:rsidP="00BD3841"/>
    <w:p w:rsidR="00BD3841" w:rsidRDefault="00BD3841" w:rsidP="00BD3841">
      <w:r>
        <w:t>Any time series data produced from February 2016 will use demographic information from the NHI across all time periods.</w:t>
      </w:r>
    </w:p>
    <w:p w:rsidR="00115CAE" w:rsidRPr="00F73803"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For both women screened and in the denominator, women have been prioritised to a single ethnicity using the following priority order: Māori, Pacific, Asian, European/Other. This means that if a woman chooses more than one category, and one of these is Māori, she is counted as Māori. The ethnicity recorded on the Ministry of Health</w:t>
      </w:r>
      <w:r>
        <w:rPr>
          <w:rFonts w:eastAsiaTheme="minorHAnsi"/>
          <w:lang w:eastAsia="en-US"/>
        </w:rPr>
        <w:t>’</w:t>
      </w:r>
      <w:r w:rsidRPr="00F73803">
        <w:rPr>
          <w:rFonts w:eastAsiaTheme="minorHAnsi"/>
          <w:lang w:eastAsia="en-US"/>
        </w:rPr>
        <w:t>s National Health Index has been used for any screened woman with no ethnicity recorded on the Register.</w:t>
      </w:r>
    </w:p>
    <w:p w:rsidR="00115CAE" w:rsidRDefault="00115CAE" w:rsidP="00115CAE">
      <w:pPr>
        <w:rPr>
          <w:rFonts w:eastAsiaTheme="minorHAnsi"/>
          <w:lang w:eastAsia="en-US"/>
        </w:rPr>
      </w:pPr>
    </w:p>
    <w:p w:rsidR="006F61D0" w:rsidRDefault="006F61D0" w:rsidP="006F61D0">
      <w:pPr>
        <w:rPr>
          <w:rFonts w:eastAsiaTheme="minorHAnsi"/>
          <w:lang w:eastAsia="en-US"/>
        </w:rPr>
      </w:pPr>
      <w:r>
        <w:t>The denominators used</w:t>
      </w:r>
      <w:r w:rsidRPr="00687F1B">
        <w:t xml:space="preserve"> for</w:t>
      </w:r>
      <w:r>
        <w:t xml:space="preserve"> calculating</w:t>
      </w:r>
      <w:r w:rsidRPr="00687F1B">
        <w:t xml:space="preserve"> coverage</w:t>
      </w:r>
      <w:r>
        <w:t xml:space="preserve"> are derived from Statistics New Zealand’s District Health Board (DHB)</w:t>
      </w:r>
      <w:r w:rsidRPr="00687F1B">
        <w:t xml:space="preserve"> population projections</w:t>
      </w:r>
      <w:r>
        <w:t xml:space="preserve"> </w:t>
      </w:r>
      <w:r w:rsidR="001A42C0" w:rsidRPr="001A42C0">
        <w:t>30 June 2016</w:t>
      </w:r>
      <w:r>
        <w:t xml:space="preserve">update based on the 2013 Census.  The population projections have been </w:t>
      </w:r>
      <w:r w:rsidRPr="00F73803">
        <w:rPr>
          <w:rFonts w:eastAsiaTheme="minorHAnsi"/>
          <w:lang w:eastAsia="en-US"/>
        </w:rPr>
        <w:t>adjusted for the prevalence of hysterectomy.</w:t>
      </w:r>
    </w:p>
    <w:p w:rsidR="00A02987" w:rsidRDefault="00A02987" w:rsidP="00A02987"/>
    <w:p w:rsidR="00115CAE" w:rsidRDefault="00115CAE" w:rsidP="00115CAE">
      <w:pPr>
        <w:rPr>
          <w:rFonts w:eastAsiaTheme="minorHAnsi"/>
          <w:lang w:eastAsia="en-US"/>
        </w:rPr>
      </w:pPr>
      <w:r w:rsidRPr="00F73803">
        <w:rPr>
          <w:rFonts w:eastAsiaTheme="minorHAnsi"/>
          <w:lang w:eastAsia="en-US"/>
        </w:rPr>
        <w:t xml:space="preserve">Additional detail on the methodology can be obtained via a request made to </w:t>
      </w:r>
      <w:hyperlink r:id="rId15" w:history="1">
        <w:r w:rsidR="00D01E18" w:rsidRPr="00FF46C1">
          <w:rPr>
            <w:rStyle w:val="Hyperlink"/>
            <w:rFonts w:eastAsiaTheme="minorHAnsi"/>
            <w:lang w:eastAsia="en-US"/>
          </w:rPr>
          <w:t>screening@moh.govt.nz</w:t>
        </w:r>
      </w:hyperlink>
      <w:r w:rsidRPr="00F73803">
        <w:rPr>
          <w:rFonts w:eastAsiaTheme="minorHAnsi"/>
          <w:lang w:eastAsia="en-US"/>
        </w:rPr>
        <w:t>.</w:t>
      </w:r>
    </w:p>
    <w:p w:rsidR="00D01E18" w:rsidRDefault="00D01E18" w:rsidP="00115CAE">
      <w:pPr>
        <w:rPr>
          <w:rFonts w:eastAsiaTheme="minorHAnsi"/>
          <w:lang w:eastAsia="en-US"/>
        </w:rPr>
      </w:pP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r>
        <w:br w:type="page"/>
      </w:r>
    </w:p>
    <w:p w:rsidR="00115CAE" w:rsidRPr="004149AB" w:rsidRDefault="001A42C0" w:rsidP="00115CAE">
      <w:pPr>
        <w:pStyle w:val="Heading1"/>
      </w:pPr>
      <w:bookmarkStart w:id="6" w:name="_Toc399921852"/>
      <w:bookmarkStart w:id="7" w:name="_Toc451255051"/>
      <w:r w:rsidRPr="001A42C0">
        <w:lastRenderedPageBreak/>
        <w:t>MidCentral</w:t>
      </w:r>
      <w:r w:rsidR="00C75BA8">
        <w:t xml:space="preserve"> </w:t>
      </w:r>
      <w:r w:rsidR="00115CAE">
        <w:t>c</w:t>
      </w:r>
      <w:r w:rsidR="00115CAE" w:rsidRPr="004149AB">
        <w:t>overage</w:t>
      </w:r>
      <w:bookmarkEnd w:id="5"/>
      <w:bookmarkEnd w:id="6"/>
      <w:bookmarkEnd w:id="7"/>
    </w:p>
    <w:p w:rsidR="00115CAE" w:rsidRPr="00F7148E" w:rsidRDefault="001A42C0" w:rsidP="00115CAE">
      <w:pPr>
        <w:pStyle w:val="Heading2"/>
      </w:pPr>
      <w:bookmarkStart w:id="8" w:name="_Toc399146164"/>
      <w:bookmarkStart w:id="9" w:name="_Toc399921853"/>
      <w:bookmarkStart w:id="10" w:name="_Toc451255052"/>
      <w:r w:rsidRPr="001A42C0">
        <w:t>MidCentral</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in the t</w:t>
      </w:r>
      <w:r w:rsidR="00115CAE">
        <w:t>hree</w:t>
      </w:r>
      <w:r w:rsidR="00115CAE" w:rsidRPr="00F7148E">
        <w:t xml:space="preserve"> years ending </w:t>
      </w:r>
      <w:bookmarkEnd w:id="8"/>
      <w:bookmarkEnd w:id="9"/>
      <w:r w:rsidRPr="001A42C0">
        <w:t>30 September 2017</w:t>
      </w:r>
      <w:bookmarkEnd w:id="10"/>
    </w:p>
    <w:p w:rsidR="00115CAE" w:rsidRDefault="00BD3841" w:rsidP="00BD3841">
      <w:pPr>
        <w:pStyle w:val="Figure"/>
      </w:pPr>
      <w:bookmarkStart w:id="11" w:name="_Toc399497921"/>
      <w:bookmarkStart w:id="12" w:name="_Toc465426881"/>
      <w:r>
        <w:t xml:space="preserve">Figure </w:t>
      </w:r>
      <w:fldSimple w:instr=" SEQ Figure \* ARABIC ">
        <w:r w:rsidR="00E900BD">
          <w:rPr>
            <w:noProof/>
          </w:rPr>
          <w:t>1</w:t>
        </w:r>
      </w:fldSimple>
      <w:r w:rsidR="00115CAE">
        <w:t>: NCSP c</w:t>
      </w:r>
      <w:r w:rsidR="00115CAE" w:rsidRPr="00F17732">
        <w:t xml:space="preserve">overage (%) in the three </w:t>
      </w:r>
      <w:r w:rsidR="00115CAE">
        <w:t>y</w:t>
      </w:r>
      <w:r w:rsidR="00115CAE" w:rsidRPr="00F17732">
        <w:t xml:space="preserve">ears ending </w:t>
      </w:r>
      <w:r w:rsidR="001A42C0" w:rsidRPr="001A42C0">
        <w:t>30 September 2017</w:t>
      </w:r>
      <w:r w:rsidR="00115CAE" w:rsidRPr="00F17732">
        <w:t xml:space="preserve"> by ethnicity, women aged 25–69</w:t>
      </w:r>
      <w:r w:rsidR="00115CAE">
        <w:t xml:space="preserve"> years</w:t>
      </w:r>
      <w:r w:rsidR="00115CAE" w:rsidRPr="00F17732">
        <w:t xml:space="preserve">, </w:t>
      </w:r>
      <w:bookmarkEnd w:id="11"/>
      <w:r w:rsidR="00C75BA8">
        <w:t>Total Coverage</w:t>
      </w:r>
      <w:bookmarkEnd w:id="12"/>
    </w:p>
    <w:p w:rsidR="002D25D6" w:rsidRPr="002D25D6" w:rsidRDefault="001A42C0" w:rsidP="002D25D6">
      <w:bookmarkStart w:id="13" w:name="figure_1"/>
      <w:bookmarkEnd w:id="13"/>
      <w:r>
        <w:rPr>
          <w:noProof/>
        </w:rPr>
        <w:drawing>
          <wp:inline distT="0" distB="0" distL="0" distR="0" wp14:anchorId="1175740D" wp14:editId="61F1D570">
            <wp:extent cx="4173538" cy="2663825"/>
            <wp:effectExtent l="0" t="0" r="1778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6B92" w:rsidRDefault="00576B92" w:rsidP="00F27C51">
      <w:bookmarkStart w:id="14" w:name="_Toc400365296"/>
    </w:p>
    <w:p w:rsidR="00115CAE" w:rsidRDefault="00115CAE" w:rsidP="00115CAE">
      <w:pPr>
        <w:pStyle w:val="Table"/>
      </w:pPr>
      <w:bookmarkStart w:id="15" w:name="_Toc451255057"/>
      <w:r w:rsidRPr="00420327">
        <w:t xml:space="preserve">Table </w:t>
      </w:r>
      <w:r>
        <w:t>1</w:t>
      </w:r>
      <w:r w:rsidRPr="00420327">
        <w:t xml:space="preserve">: NCSP coverage (%) in the three years ending </w:t>
      </w:r>
      <w:r w:rsidR="001A42C0" w:rsidRPr="001A42C0">
        <w:t>30 September 2017</w:t>
      </w:r>
      <w:r w:rsidRPr="00420327">
        <w:t xml:space="preserve"> by ethnicity, women aged 25</w:t>
      </w:r>
      <w:r>
        <w:t>–</w:t>
      </w:r>
      <w:r w:rsidRPr="00420327">
        <w:t xml:space="preserve">69 years, </w:t>
      </w:r>
      <w:bookmarkEnd w:id="14"/>
      <w:r w:rsidR="00C75BA8">
        <w:t>Total Coverage</w:t>
      </w:r>
      <w:bookmarkEnd w:id="15"/>
    </w:p>
    <w:p w:rsidR="00E646CB" w:rsidRPr="00E646CB" w:rsidRDefault="001A42C0" w:rsidP="00E646CB">
      <w:bookmarkStart w:id="16" w:name="table_1"/>
      <w:bookmarkEnd w:id="16"/>
      <w:r w:rsidRPr="001A42C0">
        <w:drawing>
          <wp:inline distT="0" distB="0" distL="0" distR="0" wp14:anchorId="159604CE" wp14:editId="37430184">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80%. This may not be the same as the sum of additional screens required for each ethnic group to reach </w:t>
      </w:r>
      <w:r w:rsidR="003F1A49">
        <w:rPr>
          <w:i/>
          <w:sz w:val="16"/>
          <w:szCs w:val="16"/>
        </w:rPr>
        <w:t>8</w:t>
      </w:r>
      <w:r w:rsidR="00243292">
        <w:rPr>
          <w:i/>
          <w:sz w:val="16"/>
          <w:szCs w:val="16"/>
        </w:rPr>
        <w:t>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1A42C0" w:rsidP="00115CAE">
      <w:pPr>
        <w:pStyle w:val="Heading2"/>
      </w:pPr>
      <w:bookmarkStart w:id="17" w:name="_Toc399921854"/>
      <w:bookmarkStart w:id="18" w:name="_Toc451255053"/>
      <w:r w:rsidRPr="001A42C0">
        <w:lastRenderedPageBreak/>
        <w:t>MidCentral</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465426882"/>
      <w:r>
        <w:t xml:space="preserve">Figure </w:t>
      </w:r>
      <w:fldSimple w:instr=" SEQ Figure \* ARABIC ">
        <w:r w:rsidR="00E900BD">
          <w:rPr>
            <w:noProof/>
          </w:rPr>
          <w:t>2</w:t>
        </w:r>
      </w:fldSimple>
      <w:r w:rsidR="00115CAE" w:rsidRPr="00F17732">
        <w:t xml:space="preserve">: NCSP coverage </w:t>
      </w:r>
      <w:r w:rsidR="00115CAE">
        <w:t>(%) of women aged 25–</w:t>
      </w:r>
      <w:r w:rsidR="00115CAE" w:rsidRPr="00F17732">
        <w:t xml:space="preserve">69 </w:t>
      </w:r>
      <w:r w:rsidR="00115CAE">
        <w:t xml:space="preserve">years </w:t>
      </w:r>
      <w:r w:rsidR="00115CAE" w:rsidRPr="00F17732">
        <w:t xml:space="preserve">in the </w:t>
      </w:r>
      <w:r w:rsidR="00115CAE">
        <w:t xml:space="preserve">three </w:t>
      </w:r>
      <w:r w:rsidR="00115CAE" w:rsidRPr="00F17732">
        <w:t xml:space="preserve">years ending </w:t>
      </w:r>
      <w:r w:rsidR="001A42C0" w:rsidRPr="001A42C0">
        <w:t>30 September 2017</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1A42C0" w:rsidP="00F66CD2">
      <w:pPr>
        <w:pStyle w:val="Heading1"/>
        <w:rPr>
          <w:rFonts w:eastAsiaTheme="minorEastAsia" w:cstheme="minorBidi"/>
          <w:b w:val="0"/>
          <w:bCs w:val="0"/>
          <w:sz w:val="24"/>
          <w:szCs w:val="22"/>
        </w:rPr>
      </w:pPr>
      <w:bookmarkStart w:id="21" w:name="figure_2"/>
      <w:bookmarkStart w:id="22" w:name="_Toc399921855"/>
      <w:bookmarkStart w:id="23" w:name="_Toc451255054"/>
      <w:bookmarkEnd w:id="21"/>
      <w:r>
        <w:rPr>
          <w:noProof/>
        </w:rPr>
        <w:drawing>
          <wp:inline distT="0" distB="0" distL="0" distR="0" wp14:anchorId="209E0503" wp14:editId="693318AF">
            <wp:extent cx="4895850" cy="26670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6CD2" w:rsidRDefault="00115CAE" w:rsidP="00F66CD2">
      <w:pPr>
        <w:pStyle w:val="Heading1"/>
      </w:pPr>
      <w:r w:rsidRPr="00C90A46">
        <w:t>DHB coverage comparisons</w:t>
      </w:r>
      <w:bookmarkStart w:id="24" w:name="_Toc399850104"/>
      <w:bookmarkStart w:id="25" w:name="_Toc399921856"/>
      <w:bookmarkEnd w:id="22"/>
      <w:bookmarkEnd w:id="23"/>
    </w:p>
    <w:p w:rsidR="00F66CD2" w:rsidRDefault="00F66CD2" w:rsidP="00F66CD2">
      <w:pPr>
        <w:pStyle w:val="Heading2"/>
      </w:pPr>
      <w:bookmarkStart w:id="26" w:name="_Toc45125505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t>three</w:t>
      </w:r>
      <w:r w:rsidRPr="00EA1705">
        <w:t xml:space="preserve"> years ending </w:t>
      </w:r>
      <w:r w:rsidR="001A42C0" w:rsidRPr="001A42C0">
        <w:t>30 September 2017</w:t>
      </w:r>
      <w:bookmarkEnd w:id="26"/>
    </w:p>
    <w:p w:rsidR="00F66CD2" w:rsidRDefault="00FE0172" w:rsidP="002B0ED8">
      <w:pPr>
        <w:pStyle w:val="Figure"/>
      </w:pPr>
      <w:bookmarkStart w:id="27" w:name="_Toc399497923"/>
      <w:bookmarkStart w:id="28" w:name="_Toc465426883"/>
      <w:r>
        <w:t xml:space="preserve">Figure </w:t>
      </w:r>
      <w:fldSimple w:instr=" SEQ Figure \* ARABIC ">
        <w:r w:rsidR="00E900BD">
          <w:rPr>
            <w:noProof/>
          </w:rPr>
          <w:t>3</w:t>
        </w:r>
      </w:fldSimple>
      <w:r w:rsidR="002B0ED8">
        <w:t>:</w:t>
      </w:r>
      <w:r w:rsidR="00F66CD2" w:rsidRPr="00F17732">
        <w:t xml:space="preserve"> NCSP </w:t>
      </w:r>
      <w:r w:rsidR="00F66CD2">
        <w:t>c</w:t>
      </w:r>
      <w:r w:rsidR="00F66CD2" w:rsidRPr="00F17732">
        <w:t xml:space="preserve">overage </w:t>
      </w:r>
      <w:r w:rsidR="00F66CD2">
        <w:t xml:space="preserve">(%) </w:t>
      </w:r>
      <w:r w:rsidR="00F66CD2" w:rsidRPr="00F17732">
        <w:t xml:space="preserve">of Māori women </w:t>
      </w:r>
      <w:r w:rsidR="00F66CD2" w:rsidRPr="002171C9">
        <w:t>aged 25</w:t>
      </w:r>
      <w:r w:rsidR="00F66CD2">
        <w:t>–</w:t>
      </w:r>
      <w:r w:rsidR="00F66CD2" w:rsidRPr="002171C9">
        <w:t xml:space="preserve">69 </w:t>
      </w:r>
      <w:r w:rsidR="00F66CD2">
        <w:t xml:space="preserve">years in the three years </w:t>
      </w:r>
      <w:r w:rsidR="00F66CD2" w:rsidRPr="00F17732">
        <w:t xml:space="preserve">ending </w:t>
      </w:r>
      <w:r w:rsidR="001A42C0" w:rsidRPr="001A42C0">
        <w:t>30 September 2017</w:t>
      </w:r>
      <w:r w:rsidR="00F66CD2">
        <w:t xml:space="preserve"> </w:t>
      </w:r>
      <w:r w:rsidR="00F66CD2" w:rsidRPr="00F17732">
        <w:t xml:space="preserve">by </w:t>
      </w:r>
      <w:r w:rsidR="00F66CD2">
        <w:t>District Health Board</w:t>
      </w:r>
      <w:bookmarkEnd w:id="27"/>
      <w:bookmarkEnd w:id="28"/>
    </w:p>
    <w:p w:rsidR="00D83F91" w:rsidRPr="00D83F91" w:rsidRDefault="001A42C0" w:rsidP="00D83F91">
      <w:bookmarkStart w:id="29" w:name="figure_3"/>
      <w:bookmarkEnd w:id="24"/>
      <w:bookmarkEnd w:id="25"/>
      <w:bookmarkEnd w:id="29"/>
      <w:r>
        <w:rPr>
          <w:noProof/>
        </w:rPr>
        <w:drawing>
          <wp:inline distT="0" distB="0" distL="0" distR="0" wp14:anchorId="6846CE2F" wp14:editId="7F60CE64">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5CAE" w:rsidRDefault="00FA21EF" w:rsidP="00BF27D3">
      <w:pPr>
        <w:pStyle w:val="Figure"/>
      </w:pPr>
      <w:bookmarkStart w:id="30" w:name="_Toc399497924"/>
      <w:bookmarkStart w:id="31" w:name="_Toc465426884"/>
      <w:r>
        <w:lastRenderedPageBreak/>
        <w:t xml:space="preserve">Figure </w:t>
      </w:r>
      <w:fldSimple w:instr=" SEQ Figure \* ARABIC ">
        <w:r w:rsidR="00E900BD">
          <w:rPr>
            <w:noProof/>
          </w:rPr>
          <w:t>4</w:t>
        </w:r>
      </w:fldSimple>
      <w:r>
        <w:t>:</w:t>
      </w:r>
      <w:r w:rsidR="00115CAE" w:rsidRPr="00F17732">
        <w:t xml:space="preserve"> </w:t>
      </w:r>
      <w:r w:rsidR="00115CAE" w:rsidRPr="002171C9">
        <w:t>NCSP</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25–69</w:t>
      </w:r>
      <w:r w:rsidR="00115CAE" w:rsidRPr="002171C9">
        <w:t xml:space="preserve"> </w:t>
      </w:r>
      <w:r w:rsidR="00115CAE">
        <w:t xml:space="preserve">years in the three years </w:t>
      </w:r>
      <w:r w:rsidR="00115CAE" w:rsidRPr="002171C9">
        <w:t xml:space="preserve">ending </w:t>
      </w:r>
      <w:r w:rsidR="001A42C0" w:rsidRPr="001A42C0">
        <w:t>30 September 2017</w:t>
      </w:r>
      <w:r w:rsidR="00115CAE" w:rsidRPr="002171C9">
        <w:t xml:space="preserve"> by </w:t>
      </w:r>
      <w:r w:rsidR="00B718BD">
        <w:t>District Health Board</w:t>
      </w:r>
      <w:bookmarkEnd w:id="30"/>
      <w:bookmarkEnd w:id="31"/>
    </w:p>
    <w:p w:rsidR="00115CAE" w:rsidRDefault="001A42C0" w:rsidP="00115CAE">
      <w:bookmarkStart w:id="32" w:name="figure_4"/>
      <w:bookmarkEnd w:id="32"/>
      <w:r>
        <w:rPr>
          <w:noProof/>
        </w:rPr>
        <w:drawing>
          <wp:inline distT="0" distB="0" distL="0" distR="0" wp14:anchorId="3FDAD30E" wp14:editId="48DF9C53">
            <wp:extent cx="4648200" cy="32385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FA21EF" w:rsidP="00BF27D3">
      <w:pPr>
        <w:pStyle w:val="Figure"/>
      </w:pPr>
      <w:bookmarkStart w:id="33" w:name="_Toc399497925"/>
      <w:bookmarkStart w:id="34" w:name="_Toc465426885"/>
      <w:r>
        <w:t xml:space="preserve">Figure </w:t>
      </w:r>
      <w:fldSimple w:instr=" SEQ Figure \* ARABIC ">
        <w:r w:rsidR="00E900BD">
          <w:rPr>
            <w:noProof/>
          </w:rPr>
          <w:t>5</w:t>
        </w:r>
      </w:fldSimple>
      <w:r w:rsidR="00115CAE" w:rsidRPr="00F17732">
        <w:t xml:space="preserve">: </w:t>
      </w:r>
      <w:r w:rsidR="00115CAE" w:rsidRPr="002171C9">
        <w:t>NCSP</w:t>
      </w:r>
      <w:r w:rsidR="00115CAE">
        <w:t xml:space="preserve"> c</w:t>
      </w:r>
      <w:r w:rsidR="00115CAE" w:rsidRPr="00F17732">
        <w:t xml:space="preserve">overage </w:t>
      </w:r>
      <w:r w:rsidR="00115CAE">
        <w:t xml:space="preserve">(%) </w:t>
      </w:r>
      <w:r w:rsidR="00115CAE" w:rsidRPr="00F17732">
        <w:t xml:space="preserve">of Asian </w:t>
      </w:r>
      <w:r w:rsidR="00115CAE" w:rsidRPr="002171C9">
        <w:t>women</w:t>
      </w:r>
      <w:r w:rsidR="00115CAE">
        <w:t xml:space="preserve"> aged 25–69 years</w:t>
      </w:r>
      <w:r w:rsidR="00115CAE" w:rsidRPr="002171C9">
        <w:t xml:space="preserve"> </w:t>
      </w:r>
      <w:r w:rsidR="00115CAE">
        <w:t xml:space="preserve">in the three years </w:t>
      </w:r>
      <w:r w:rsidR="00115CAE" w:rsidRPr="002171C9">
        <w:t xml:space="preserve">ending </w:t>
      </w:r>
      <w:r w:rsidR="001A42C0" w:rsidRPr="001A42C0">
        <w:t>30 September 2017</w:t>
      </w:r>
      <w:r w:rsidR="00115CAE">
        <w:t xml:space="preserve"> </w:t>
      </w:r>
      <w:r w:rsidR="00115CAE" w:rsidRPr="002171C9">
        <w:t xml:space="preserve">by </w:t>
      </w:r>
      <w:r w:rsidR="00B718BD">
        <w:t>District Health Board</w:t>
      </w:r>
      <w:bookmarkEnd w:id="33"/>
      <w:bookmarkEnd w:id="34"/>
    </w:p>
    <w:p w:rsidR="00C9547D" w:rsidRPr="00C9547D" w:rsidRDefault="001A42C0" w:rsidP="00C9547D">
      <w:bookmarkStart w:id="35" w:name="figure_5"/>
      <w:bookmarkEnd w:id="35"/>
      <w:r>
        <w:rPr>
          <w:noProof/>
        </w:rPr>
        <w:drawing>
          <wp:inline distT="0" distB="0" distL="0" distR="0" wp14:anchorId="457CE6A2" wp14:editId="63A89D75">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5CAE" w:rsidRDefault="00FA21EF" w:rsidP="00BF27D3">
      <w:pPr>
        <w:pStyle w:val="Figure"/>
      </w:pPr>
      <w:bookmarkStart w:id="36" w:name="_Toc399497926"/>
      <w:bookmarkStart w:id="37" w:name="_Toc465426886"/>
      <w:r>
        <w:lastRenderedPageBreak/>
        <w:t xml:space="preserve">Figure </w:t>
      </w:r>
      <w:fldSimple w:instr=" SEQ Figure \* ARABIC ">
        <w:r w:rsidR="00E900BD">
          <w:rPr>
            <w:noProof/>
          </w:rPr>
          <w:t>6</w:t>
        </w:r>
      </w:fldSimple>
      <w:r w:rsidR="00115CAE" w:rsidRPr="00F17732">
        <w:t xml:space="preserve">: </w:t>
      </w:r>
      <w:r w:rsidR="00115CAE">
        <w:t xml:space="preserve">Overall </w:t>
      </w:r>
      <w:r w:rsidR="00115CAE" w:rsidRPr="002171C9">
        <w:t>NCSP</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25–69 years in the three years </w:t>
      </w:r>
      <w:r w:rsidR="00115CAE" w:rsidRPr="002171C9">
        <w:t xml:space="preserve">ending </w:t>
      </w:r>
      <w:r w:rsidR="001A42C0" w:rsidRPr="001A42C0">
        <w:t>30 September 2017</w:t>
      </w:r>
      <w:r w:rsidR="00115CAE" w:rsidRPr="002171C9">
        <w:t xml:space="preserve"> by </w:t>
      </w:r>
      <w:r w:rsidR="00B718BD">
        <w:t>District Health Board</w:t>
      </w:r>
      <w:bookmarkEnd w:id="36"/>
      <w:bookmarkEnd w:id="37"/>
    </w:p>
    <w:p w:rsidR="009376F1" w:rsidRPr="00C9547D" w:rsidRDefault="001A42C0" w:rsidP="009376F1">
      <w:bookmarkStart w:id="38" w:name="figure_6"/>
      <w:bookmarkEnd w:id="38"/>
      <w:r>
        <w:rPr>
          <w:noProof/>
        </w:rPr>
        <w:drawing>
          <wp:inline distT="0" distB="0" distL="0" distR="0" wp14:anchorId="56AD6BB7" wp14:editId="560A3FFE">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9" w:name="_Toc465426887"/>
      <w:r>
        <w:lastRenderedPageBreak/>
        <w:t xml:space="preserve">Figure </w:t>
      </w:r>
      <w:r w:rsidR="00E900BD">
        <w:fldChar w:fldCharType="begin"/>
      </w:r>
      <w:r w:rsidR="00E900BD">
        <w:instrText xml:space="preserve"> SEQ Figure \* ARABIC </w:instrText>
      </w:r>
      <w:r w:rsidR="00E900BD">
        <w:fldChar w:fldCharType="separate"/>
      </w:r>
      <w:r w:rsidR="00E900BD">
        <w:rPr>
          <w:noProof/>
        </w:rPr>
        <w:t>7</w:t>
      </w:r>
      <w:r w:rsidR="00E900BD">
        <w:rPr>
          <w:noProof/>
        </w:rPr>
        <w:fldChar w:fldCharType="end"/>
      </w:r>
      <w:r>
        <w:t>:</w:t>
      </w:r>
      <w:r w:rsidRPr="00F17732">
        <w:t xml:space="preserve"> NCSP </w:t>
      </w:r>
      <w:r>
        <w:t>c</w:t>
      </w:r>
      <w:r w:rsidRPr="00F17732">
        <w:t xml:space="preserve">overage </w:t>
      </w:r>
      <w:r>
        <w:t xml:space="preserve">(%) </w:t>
      </w:r>
      <w:r w:rsidRPr="00F17732">
        <w:t xml:space="preserve">of Māori women </w:t>
      </w:r>
      <w:r w:rsidRPr="002171C9">
        <w:t>aged 25</w:t>
      </w:r>
      <w:r>
        <w:t>–</w:t>
      </w:r>
      <w:r w:rsidRPr="002171C9">
        <w:t xml:space="preserve">69 </w:t>
      </w:r>
      <w:r>
        <w:t xml:space="preserve">years in the three years </w:t>
      </w:r>
      <w:r w:rsidRPr="00F17732">
        <w:t xml:space="preserve">ending </w:t>
      </w:r>
      <w:r w:rsidR="001A42C0" w:rsidRPr="001A42C0">
        <w:t>30 September 2017</w:t>
      </w:r>
      <w:bookmarkEnd w:id="39"/>
    </w:p>
    <w:p w:rsidR="00EB1948" w:rsidRPr="00D83F91" w:rsidRDefault="000F110B" w:rsidP="00AE1525">
      <w:r w:rsidRPr="000F110B">
        <w:rPr>
          <w:noProof/>
        </w:rPr>
        <w:drawing>
          <wp:inline distT="0" distB="0" distL="0" distR="0" wp14:anchorId="6245DE6B" wp14:editId="2D72A556">
            <wp:extent cx="5940425" cy="8401886"/>
            <wp:effectExtent l="0" t="0" r="3175" b="0"/>
            <wp:docPr id="1" name="Picture 1" descr="S:\Analysis\50 Cervical\Programme analysis\Quarterly Coverage Reports\2017 2018 Q1 - Period Ending 30 September 2017\ArcGIS Maps\NCSP DHB Map Māori September 2017 2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50 Cervical\Programme analysis\Quarterly Coverage Reports\2017 2018 Q1 - Period Ending 30 September 2017\ArcGIS Maps\NCSP DHB Map Māori September 2017 25-5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40" w:name="_Toc465426888"/>
      <w:r>
        <w:lastRenderedPageBreak/>
        <w:t xml:space="preserve">Figure </w:t>
      </w:r>
      <w:r w:rsidR="00E900BD">
        <w:fldChar w:fldCharType="begin"/>
      </w:r>
      <w:r w:rsidR="00E900BD">
        <w:instrText xml:space="preserve"> SEQ Figure \* ARABIC </w:instrText>
      </w:r>
      <w:r w:rsidR="00E900BD">
        <w:fldChar w:fldCharType="separate"/>
      </w:r>
      <w:r w:rsidR="00E900BD">
        <w:rPr>
          <w:noProof/>
        </w:rPr>
        <w:t>8</w:t>
      </w:r>
      <w:r w:rsidR="00E900BD">
        <w:rPr>
          <w:noProof/>
        </w:rPr>
        <w:fldChar w:fldCharType="end"/>
      </w:r>
      <w:r>
        <w:t>:</w:t>
      </w:r>
      <w:r w:rsidRPr="00F17732">
        <w:t xml:space="preserve"> </w:t>
      </w:r>
      <w:r w:rsidRPr="002171C9">
        <w:t>NCSP</w:t>
      </w:r>
      <w:r w:rsidRPr="00BF2EB6">
        <w:t xml:space="preserve"> </w:t>
      </w:r>
      <w:r>
        <w:t>c</w:t>
      </w:r>
      <w:r w:rsidRPr="00F17732">
        <w:t>overage</w:t>
      </w:r>
      <w:r>
        <w:t xml:space="preserve"> (%)</w:t>
      </w:r>
      <w:r w:rsidRPr="00F17732">
        <w:t xml:space="preserve"> of Pacific </w:t>
      </w:r>
      <w:r w:rsidRPr="002171C9">
        <w:t>women</w:t>
      </w:r>
      <w:r>
        <w:t xml:space="preserve"> aged 25–69</w:t>
      </w:r>
      <w:r w:rsidRPr="002171C9">
        <w:t xml:space="preserve"> </w:t>
      </w:r>
      <w:r>
        <w:t xml:space="preserve">years in the three years </w:t>
      </w:r>
      <w:r w:rsidRPr="002171C9">
        <w:t xml:space="preserve">ending </w:t>
      </w:r>
      <w:r w:rsidR="001A42C0" w:rsidRPr="001A42C0">
        <w:t>30 September 2017</w:t>
      </w:r>
      <w:bookmarkEnd w:id="40"/>
    </w:p>
    <w:p w:rsidR="000F110B" w:rsidRPr="000F110B" w:rsidRDefault="000F110B" w:rsidP="000F110B">
      <w:r w:rsidRPr="000F110B">
        <w:rPr>
          <w:noProof/>
        </w:rPr>
        <w:drawing>
          <wp:inline distT="0" distB="0" distL="0" distR="0" wp14:anchorId="223D8E64" wp14:editId="2E8C4402">
            <wp:extent cx="5940425" cy="8401886"/>
            <wp:effectExtent l="0" t="0" r="3175" b="0"/>
            <wp:docPr id="14" name="Picture 14" descr="S:\Analysis\50 Cervical\Programme analysis\Quarterly Coverage Reports\2017 2018 Q1 - Period Ending 30 September 2017\ArcGIS Maps\NCSP DHB Map Pacific September 2017 2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nalysis\50 Cervical\Programme analysis\Quarterly Coverage Reports\2017 2018 Q1 - Period Ending 30 September 2017\ArcGIS Maps\NCSP DHB Map Pacific September 2017 25-5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9376F1" w:rsidRDefault="009376F1" w:rsidP="009376F1">
      <w:pPr>
        <w:pStyle w:val="Figure"/>
      </w:pPr>
      <w:bookmarkStart w:id="41" w:name="_Toc465426889"/>
      <w:r>
        <w:lastRenderedPageBreak/>
        <w:t xml:space="preserve">Figure </w:t>
      </w:r>
      <w:r w:rsidR="00E900BD">
        <w:fldChar w:fldCharType="begin"/>
      </w:r>
      <w:r w:rsidR="00E900BD">
        <w:instrText xml:space="preserve"> SEQ Figure \* ARABIC </w:instrText>
      </w:r>
      <w:r w:rsidR="00E900BD">
        <w:fldChar w:fldCharType="separate"/>
      </w:r>
      <w:r w:rsidR="00E900BD">
        <w:rPr>
          <w:noProof/>
        </w:rPr>
        <w:t>9</w:t>
      </w:r>
      <w:r w:rsidR="00E900BD">
        <w:rPr>
          <w:noProof/>
        </w:rPr>
        <w:fldChar w:fldCharType="end"/>
      </w:r>
      <w:r w:rsidRPr="00F17732">
        <w:t xml:space="preserve">: </w:t>
      </w:r>
      <w:r w:rsidRPr="002171C9">
        <w:t>NCSP</w:t>
      </w:r>
      <w:r>
        <w:t xml:space="preserve"> c</w:t>
      </w:r>
      <w:r w:rsidRPr="00F17732">
        <w:t xml:space="preserve">overage </w:t>
      </w:r>
      <w:r>
        <w:t xml:space="preserve">(%) </w:t>
      </w:r>
      <w:r w:rsidRPr="00F17732">
        <w:t xml:space="preserve">of Asian </w:t>
      </w:r>
      <w:r w:rsidRPr="002171C9">
        <w:t>women</w:t>
      </w:r>
      <w:r>
        <w:t xml:space="preserve"> aged 25–69 years</w:t>
      </w:r>
      <w:r w:rsidRPr="002171C9">
        <w:t xml:space="preserve"> </w:t>
      </w:r>
      <w:r>
        <w:t xml:space="preserve">in the three years </w:t>
      </w:r>
      <w:r w:rsidRPr="002171C9">
        <w:t xml:space="preserve">ending </w:t>
      </w:r>
      <w:r w:rsidR="001A42C0" w:rsidRPr="001A42C0">
        <w:t>30 September 2017</w:t>
      </w:r>
      <w:r>
        <w:t xml:space="preserve"> </w:t>
      </w:r>
      <w:r w:rsidRPr="002171C9">
        <w:t xml:space="preserve">by </w:t>
      </w:r>
      <w:r>
        <w:t>District Health Board</w:t>
      </w:r>
      <w:bookmarkEnd w:id="41"/>
    </w:p>
    <w:p w:rsidR="00AE1525" w:rsidRPr="00C9547D" w:rsidRDefault="000F110B" w:rsidP="00AE1525">
      <w:r w:rsidRPr="000F110B">
        <w:rPr>
          <w:noProof/>
        </w:rPr>
        <w:drawing>
          <wp:inline distT="0" distB="0" distL="0" distR="0" wp14:anchorId="5619C49C" wp14:editId="3598843E">
            <wp:extent cx="5940425" cy="8401886"/>
            <wp:effectExtent l="0" t="0" r="3175" b="0"/>
            <wp:docPr id="12" name="Picture 12" descr="S:\Analysis\50 Cervical\Programme analysis\Quarterly Coverage Reports\2017 2018 Q1 - Period Ending 30 September 2017\ArcGIS Maps\NCSP DHB Map Asian September 2017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nalysis\50 Cervical\Programme analysis\Quarterly Coverage Reports\2017 2018 Q1 - Period Ending 30 September 2017\ArcGIS Maps\NCSP DHB Map Asian September 2017 25-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137AB6" w:rsidRDefault="009376F1" w:rsidP="00344335">
      <w:pPr>
        <w:pStyle w:val="Figure"/>
      </w:pPr>
      <w:bookmarkStart w:id="42" w:name="_Toc465426890"/>
      <w:r>
        <w:lastRenderedPageBreak/>
        <w:t xml:space="preserve">Figure </w:t>
      </w:r>
      <w:r w:rsidR="00E900BD">
        <w:fldChar w:fldCharType="begin"/>
      </w:r>
      <w:r w:rsidR="00E900BD">
        <w:instrText xml:space="preserve"> SEQ Figure \* ARABIC </w:instrText>
      </w:r>
      <w:r w:rsidR="00E900BD">
        <w:fldChar w:fldCharType="separate"/>
      </w:r>
      <w:r w:rsidR="00E900BD">
        <w:rPr>
          <w:noProof/>
        </w:rPr>
        <w:t>10</w:t>
      </w:r>
      <w:r w:rsidR="00E900BD">
        <w:rPr>
          <w:noProof/>
        </w:rPr>
        <w:fldChar w:fldCharType="end"/>
      </w:r>
      <w:r w:rsidRPr="00F17732">
        <w:t xml:space="preserve">: </w:t>
      </w:r>
      <w:r>
        <w:t xml:space="preserve">Overall </w:t>
      </w:r>
      <w:r w:rsidRPr="002171C9">
        <w:t>NCSP</w:t>
      </w:r>
      <w:r w:rsidRPr="00636BD3">
        <w:t xml:space="preserve"> </w:t>
      </w:r>
      <w:r>
        <w:t>c</w:t>
      </w:r>
      <w:r w:rsidRPr="00F17732">
        <w:t>overage</w:t>
      </w:r>
      <w:r>
        <w:t xml:space="preserve"> (%)</w:t>
      </w:r>
      <w:r w:rsidRPr="00F17732">
        <w:t xml:space="preserve"> of </w:t>
      </w:r>
      <w:r w:rsidRPr="002171C9">
        <w:t xml:space="preserve">women </w:t>
      </w:r>
      <w:r>
        <w:t xml:space="preserve">aged 25–69 years in the three years </w:t>
      </w:r>
      <w:r w:rsidRPr="002171C9">
        <w:t xml:space="preserve">ending </w:t>
      </w:r>
      <w:r w:rsidR="001A42C0" w:rsidRPr="001A42C0">
        <w:t>30 September 2017</w:t>
      </w:r>
      <w:r w:rsidRPr="002171C9">
        <w:t xml:space="preserve"> by </w:t>
      </w:r>
      <w:r>
        <w:t>District Health Board</w:t>
      </w:r>
      <w:bookmarkEnd w:id="42"/>
    </w:p>
    <w:p w:rsidR="000F110B" w:rsidRPr="00344335" w:rsidRDefault="000F110B" w:rsidP="00344335">
      <w:pPr>
        <w:sectPr w:rsidR="000F110B" w:rsidRPr="00344335" w:rsidSect="00E52682">
          <w:headerReference w:type="first" r:id="rId26"/>
          <w:footerReference w:type="first" r:id="rId27"/>
          <w:pgSz w:w="11907" w:h="16840" w:code="9"/>
          <w:pgMar w:top="1418" w:right="1134" w:bottom="1418" w:left="1418" w:header="567" w:footer="567" w:gutter="0"/>
          <w:paperSrc w:first="15" w:other="15"/>
          <w:pgNumType w:start="1"/>
          <w:cols w:space="708"/>
          <w:docGrid w:linePitch="360"/>
        </w:sectPr>
      </w:pPr>
      <w:r w:rsidRPr="000F110B">
        <w:rPr>
          <w:noProof/>
        </w:rPr>
        <w:drawing>
          <wp:inline distT="0" distB="0" distL="0" distR="0" wp14:anchorId="371603C2" wp14:editId="629AFD05">
            <wp:extent cx="5502091" cy="7781925"/>
            <wp:effectExtent l="0" t="0" r="3810" b="0"/>
            <wp:docPr id="9" name="Picture 9" descr="S:\Analysis\50 Cervical\Programme analysis\Quarterly Coverage Reports\2017 2018 Q1 - Period Ending 30 September 2017\ArcGIS Maps\NCSP DHB Map National September 2017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50 Cervical\Programme analysis\Quarterly Coverage Reports\2017 2018 Q1 - Period Ending 30 September 2017\ArcGIS Maps\NCSP DHB Map National September 2017 25-69.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03056" cy="7783290"/>
                    </a:xfrm>
                    <a:prstGeom prst="rect">
                      <a:avLst/>
                    </a:prstGeom>
                    <a:noFill/>
                    <a:ln>
                      <a:noFill/>
                    </a:ln>
                  </pic:spPr>
                </pic:pic>
              </a:graphicData>
            </a:graphic>
          </wp:inline>
        </w:drawing>
      </w:r>
    </w:p>
    <w:p w:rsidR="00D52B13" w:rsidRDefault="00115CAE" w:rsidP="00CE24C5">
      <w:pPr>
        <w:pStyle w:val="Table"/>
        <w:spacing w:before="0"/>
        <w:ind w:left="-284"/>
      </w:pPr>
      <w:bookmarkStart w:id="43" w:name="_Toc400365297"/>
      <w:bookmarkStart w:id="44" w:name="_Toc451255058"/>
      <w:r w:rsidRPr="00F17732">
        <w:lastRenderedPageBreak/>
        <w:t xml:space="preserve">Table </w:t>
      </w:r>
      <w:r>
        <w:t>2</w:t>
      </w:r>
      <w:r w:rsidRPr="00F17732">
        <w:t>: NCSP</w:t>
      </w:r>
      <w:r>
        <w:t xml:space="preserve"> number of screens and </w:t>
      </w:r>
      <w:r w:rsidRPr="00F17732">
        <w:t>coverage</w:t>
      </w:r>
      <w:r>
        <w:t xml:space="preserve"> (%) in women aged 25–69 years in the three years ending </w:t>
      </w:r>
      <w:r w:rsidR="001A42C0" w:rsidRPr="001A42C0">
        <w:t>30 September 2017</w:t>
      </w:r>
      <w:r w:rsidRPr="00F17732">
        <w:t xml:space="preserve"> </w:t>
      </w:r>
      <w:r>
        <w:t xml:space="preserve">by </w:t>
      </w:r>
      <w:r w:rsidR="00B718BD">
        <w:t>District Health Board</w:t>
      </w:r>
      <w:bookmarkEnd w:id="43"/>
      <w:bookmarkEnd w:id="44"/>
    </w:p>
    <w:p w:rsidR="00CE24C5" w:rsidRPr="00CE24C5" w:rsidRDefault="001A42C0" w:rsidP="00CE24C5">
      <w:bookmarkStart w:id="45" w:name="table_2"/>
      <w:bookmarkEnd w:id="45"/>
      <w:r w:rsidRPr="001A42C0">
        <w:drawing>
          <wp:inline distT="0" distB="0" distL="0" distR="0" wp14:anchorId="6EE996F5" wp14:editId="125135A9">
            <wp:extent cx="8963025" cy="4524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63025" cy="452437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6" w:name="_Toc399921857"/>
      <w:bookmarkStart w:id="47" w:name="_Toc451255056"/>
      <w:r>
        <w:br w:type="page"/>
      </w:r>
    </w:p>
    <w:p w:rsidR="00115CAE" w:rsidRDefault="00115CAE" w:rsidP="00C75BA8">
      <w:pPr>
        <w:pStyle w:val="Heading2"/>
        <w:spacing w:before="0"/>
        <w:ind w:left="-284"/>
      </w:pPr>
      <w:r>
        <w:lastRenderedPageBreak/>
        <w:t>DHB coverage comparison trends by ethnicity</w:t>
      </w:r>
      <w:bookmarkEnd w:id="46"/>
      <w:bookmarkEnd w:id="47"/>
    </w:p>
    <w:p w:rsidR="00115CAE" w:rsidRDefault="00115CAE" w:rsidP="003669D4">
      <w:pPr>
        <w:pStyle w:val="Table"/>
        <w:ind w:left="-284"/>
      </w:pPr>
      <w:bookmarkStart w:id="48" w:name="_Toc400365298"/>
      <w:bookmarkStart w:id="49" w:name="_Toc451255059"/>
      <w:r w:rsidRPr="00F17732">
        <w:t>Table</w:t>
      </w:r>
      <w:r>
        <w:t xml:space="preserve"> 3</w:t>
      </w:r>
      <w:r w:rsidRPr="00F17732">
        <w:t>: NCSP coverage</w:t>
      </w:r>
      <w:r>
        <w:t xml:space="preserve"> (%) </w:t>
      </w:r>
      <w:r w:rsidRPr="00F17732">
        <w:t>of women aged 25</w:t>
      </w:r>
      <w:r>
        <w:t>–</w:t>
      </w:r>
      <w:r w:rsidRPr="00F17732">
        <w:t xml:space="preserve">69 </w:t>
      </w:r>
      <w:r>
        <w:t xml:space="preserve">years </w:t>
      </w:r>
      <w:r w:rsidRPr="00F17732">
        <w:t xml:space="preserve">in the </w:t>
      </w:r>
      <w:r>
        <w:t xml:space="preserve">three </w:t>
      </w:r>
      <w:r w:rsidRPr="00F17732">
        <w:t xml:space="preserve">years ending </w:t>
      </w:r>
      <w:r w:rsidR="001A42C0" w:rsidRPr="001A42C0">
        <w:t>30 September, 2015, 2016, 2017</w:t>
      </w:r>
      <w:r>
        <w:t xml:space="preserve">, by ethnicity and </w:t>
      </w:r>
      <w:r w:rsidR="00B718BD">
        <w:t>District Health Board</w:t>
      </w:r>
      <w:bookmarkEnd w:id="48"/>
      <w:bookmarkEnd w:id="49"/>
    </w:p>
    <w:p w:rsidR="006B45AA" w:rsidRPr="006B45AA" w:rsidRDefault="001A42C0" w:rsidP="006B45AA">
      <w:bookmarkStart w:id="50" w:name="table_3"/>
      <w:bookmarkEnd w:id="50"/>
      <w:r w:rsidRPr="001A42C0">
        <w:drawing>
          <wp:inline distT="0" distB="0" distL="0" distR="0">
            <wp:extent cx="7419975" cy="4524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19975" cy="452437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801" w:rsidRDefault="002A2801">
      <w:pPr>
        <w:spacing w:line="240" w:lineRule="auto"/>
      </w:pPr>
      <w:r>
        <w:separator/>
      </w:r>
    </w:p>
  </w:endnote>
  <w:endnote w:type="continuationSeparator" w:id="0">
    <w:p w:rsidR="002A2801" w:rsidRDefault="002A28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2A2801" w:rsidRPr="00497068" w:rsidRDefault="002A280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E900BD">
          <w:rPr>
            <w:noProof/>
          </w:rPr>
          <w:t>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E900BD">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801" w:rsidRDefault="002A2801">
      <w:pPr>
        <w:spacing w:line="240" w:lineRule="auto"/>
      </w:pPr>
      <w:r>
        <w:separator/>
      </w:r>
    </w:p>
  </w:footnote>
  <w:footnote w:type="continuationSeparator" w:id="0">
    <w:p w:rsidR="002A2801" w:rsidRDefault="002A280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0FBD7A5A" wp14:editId="730B8DC8">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rPr>
      <w:drawing>
        <wp:inline distT="0" distB="0" distL="0" distR="0" wp14:anchorId="1D4B2F9D" wp14:editId="686E5A8C">
          <wp:extent cx="1843200" cy="1148400"/>
          <wp:effectExtent l="0" t="0" r="5080" b="0"/>
          <wp:docPr id="4" name="Picture 4"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6C9495C2" wp14:editId="1B4218B5">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51BA9A84" wp14:editId="7EC68DB8">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rPr>
      <w:drawing>
        <wp:inline distT="0" distB="0" distL="0" distR="0" wp14:anchorId="2237CEE5" wp14:editId="5208F531">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4DAC6BD3" wp14:editId="6AB15803">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0499D"/>
    <w:rsid w:val="000139DD"/>
    <w:rsid w:val="00070AAE"/>
    <w:rsid w:val="00070D14"/>
    <w:rsid w:val="00082E02"/>
    <w:rsid w:val="000933E9"/>
    <w:rsid w:val="000A74EA"/>
    <w:rsid w:val="000C5714"/>
    <w:rsid w:val="000D1A06"/>
    <w:rsid w:val="000E7690"/>
    <w:rsid w:val="000F110B"/>
    <w:rsid w:val="000F768D"/>
    <w:rsid w:val="00115CAE"/>
    <w:rsid w:val="00131DDF"/>
    <w:rsid w:val="00137AB6"/>
    <w:rsid w:val="00137BE4"/>
    <w:rsid w:val="00141C89"/>
    <w:rsid w:val="00164D88"/>
    <w:rsid w:val="00183C71"/>
    <w:rsid w:val="00193694"/>
    <w:rsid w:val="001A42C0"/>
    <w:rsid w:val="001A76B0"/>
    <w:rsid w:val="001B2D4A"/>
    <w:rsid w:val="001B7D1A"/>
    <w:rsid w:val="001D2534"/>
    <w:rsid w:val="001E5470"/>
    <w:rsid w:val="001F29EC"/>
    <w:rsid w:val="00202796"/>
    <w:rsid w:val="00223993"/>
    <w:rsid w:val="0023374D"/>
    <w:rsid w:val="00236495"/>
    <w:rsid w:val="0024296D"/>
    <w:rsid w:val="00243292"/>
    <w:rsid w:val="002669FF"/>
    <w:rsid w:val="00284E09"/>
    <w:rsid w:val="002A2801"/>
    <w:rsid w:val="002B0ED8"/>
    <w:rsid w:val="002B1E5A"/>
    <w:rsid w:val="002B6CFE"/>
    <w:rsid w:val="002C2DD4"/>
    <w:rsid w:val="002D06D3"/>
    <w:rsid w:val="002D25D6"/>
    <w:rsid w:val="002F360A"/>
    <w:rsid w:val="003074B1"/>
    <w:rsid w:val="00312010"/>
    <w:rsid w:val="00327229"/>
    <w:rsid w:val="00344335"/>
    <w:rsid w:val="003557B2"/>
    <w:rsid w:val="00363C24"/>
    <w:rsid w:val="0036623D"/>
    <w:rsid w:val="003669D4"/>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611A7"/>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4D58"/>
    <w:rsid w:val="00746D25"/>
    <w:rsid w:val="007675BD"/>
    <w:rsid w:val="007C1A71"/>
    <w:rsid w:val="007C2628"/>
    <w:rsid w:val="007D619E"/>
    <w:rsid w:val="007E2785"/>
    <w:rsid w:val="007E7084"/>
    <w:rsid w:val="00800C93"/>
    <w:rsid w:val="0080322A"/>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406AA"/>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92ECB"/>
    <w:rsid w:val="00BD3841"/>
    <w:rsid w:val="00BE4ED8"/>
    <w:rsid w:val="00BE654A"/>
    <w:rsid w:val="00BE7A83"/>
    <w:rsid w:val="00BF27D3"/>
    <w:rsid w:val="00BF51B0"/>
    <w:rsid w:val="00BF5453"/>
    <w:rsid w:val="00C168F9"/>
    <w:rsid w:val="00C45A14"/>
    <w:rsid w:val="00C64CB1"/>
    <w:rsid w:val="00C75BA8"/>
    <w:rsid w:val="00C75BDC"/>
    <w:rsid w:val="00C84549"/>
    <w:rsid w:val="00C9547D"/>
    <w:rsid w:val="00CB2133"/>
    <w:rsid w:val="00CB5164"/>
    <w:rsid w:val="00CC2717"/>
    <w:rsid w:val="00CE0991"/>
    <w:rsid w:val="00CE24C5"/>
    <w:rsid w:val="00CE549A"/>
    <w:rsid w:val="00CE77A0"/>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EDA"/>
    <w:rsid w:val="00E52682"/>
    <w:rsid w:val="00E62F7A"/>
    <w:rsid w:val="00E646CB"/>
    <w:rsid w:val="00E83519"/>
    <w:rsid w:val="00E900BD"/>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91B75"/>
    <w:rsid w:val="00F9403C"/>
    <w:rsid w:val="00F95877"/>
    <w:rsid w:val="00FA0B6D"/>
    <w:rsid w:val="00FA21EF"/>
    <w:rsid w:val="00FB04F7"/>
    <w:rsid w:val="00FC07C3"/>
    <w:rsid w:val="00FC4F4D"/>
    <w:rsid w:val="00FC6EB0"/>
    <w:rsid w:val="00FC7062"/>
    <w:rsid w:val="00FE0172"/>
    <w:rsid w:val="00FE1135"/>
    <w:rsid w:val="00FE44B2"/>
    <w:rsid w:val="00FF17A0"/>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reening@moh.govt.nz" TargetMode="External"/><Relationship Id="rId23" Type="http://schemas.openxmlformats.org/officeDocument/2006/relationships/image" Target="media/image5.png"/><Relationship Id="rId28" Type="http://schemas.openxmlformats.org/officeDocument/2006/relationships/image" Target="media/image8.png"/><Relationship Id="rId10" Type="http://schemas.openxmlformats.org/officeDocument/2006/relationships/hyperlink" Target="http://www.nsu.govt.nz" TargetMode="External"/><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su.govt.nz/health-professionals/national-cervical-screening-programme/cervical-screening-coverage" TargetMode="External"/><Relationship Id="rId22" Type="http://schemas.openxmlformats.org/officeDocument/2006/relationships/chart" Target="charts/chart6.xml"/><Relationship Id="rId27" Type="http://schemas.openxmlformats.org/officeDocument/2006/relationships/footer" Target="footer3.xml"/><Relationship Id="rId30"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50%20Cervical\Programme%20analysis\Quarterly%20Coverage%20Reports\2017%202018%20Q1%20-%20Period%20Ending%2030%20September%202017\New\report%20-%20creator%20-%20v1.43.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50%20Cervical\Programme%20analysis\Quarterly%20Coverage%20Reports\2017%202018%20Q1%20-%20Period%20Ending%2030%20September%202017\New\report%20-%20creator%20-%20v1.43.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50%20Cervical\Programme%20analysis\Quarterly%20Coverage%20Reports\2017%202018%20Q1%20-%20Period%20Ending%2030%20September%202017\New\report%20-%20creator%20-%20v1.43.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50%20Cervical\Programme%20analysis\Quarterly%20Coverage%20Reports\2017%202018%20Q1%20-%20Period%20Ending%2030%20September%202017\New\report%20-%20creator%20-%20v1.43.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50%20Cervical\Programme%20analysis\Quarterly%20Coverage%20Reports\2017%202018%20Q1%20-%20Period%20Ending%2030%20September%202017\New\report%20-%20creator%20-%20v1.43.xlsb"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wxchfpd1\nsusecure\Analysis\50%20Cervical\Programme%20analysis\Quarterly%20Coverage%20Reports\2017%202018%20Q1%20-%20Period%20Ending%2030%20September%202017\New\report%20-%20creator%20-%20v1.43.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Report!$I$7:$M$7</c:f>
              <c:strCache>
                <c:ptCount val="5"/>
                <c:pt idx="0">
                  <c:v>Māori</c:v>
                </c:pt>
                <c:pt idx="1">
                  <c:v>Pacific</c:v>
                </c:pt>
                <c:pt idx="2">
                  <c:v>Asian</c:v>
                </c:pt>
                <c:pt idx="3">
                  <c:v>Other</c:v>
                </c:pt>
                <c:pt idx="4">
                  <c:v>Total</c:v>
                </c:pt>
              </c:strCache>
            </c:strRef>
          </c:cat>
          <c:val>
            <c:numRef>
              <c:f>Report!$I$11:$M$11</c:f>
              <c:numCache>
                <c:formatCode>0.0</c:formatCode>
                <c:ptCount val="5"/>
                <c:pt idx="0">
                  <c:v>61.5</c:v>
                </c:pt>
                <c:pt idx="1">
                  <c:v>71.400000000000006</c:v>
                </c:pt>
                <c:pt idx="2">
                  <c:v>62.1</c:v>
                </c:pt>
                <c:pt idx="3">
                  <c:v>79.099999999999994</c:v>
                </c:pt>
                <c:pt idx="4">
                  <c:v>74.599999999999994</c:v>
                </c:pt>
              </c:numCache>
            </c:numRef>
          </c:val>
        </c:ser>
        <c:dLbls>
          <c:showLegendKey val="0"/>
          <c:showVal val="0"/>
          <c:showCatName val="0"/>
          <c:showSerName val="0"/>
          <c:showPercent val="0"/>
          <c:showBubbleSize val="0"/>
        </c:dLbls>
        <c:gapWidth val="50"/>
        <c:axId val="770711256"/>
        <c:axId val="770714784"/>
      </c:barChart>
      <c:lineChart>
        <c:grouping val="standard"/>
        <c:varyColors val="0"/>
        <c:ser>
          <c:idx val="0"/>
          <c:order val="1"/>
          <c:spPr>
            <a:ln>
              <a:solidFill>
                <a:schemeClr val="tx1"/>
              </a:solidFill>
            </a:ln>
          </c:spPr>
          <c:marker>
            <c:symbol val="none"/>
          </c:marker>
          <c:cat>
            <c:strRef>
              <c:f>Report!$I$7:$M$7</c:f>
              <c:strCache>
                <c:ptCount val="5"/>
                <c:pt idx="0">
                  <c:v>Māori</c:v>
                </c:pt>
                <c:pt idx="1">
                  <c:v>Pacific</c:v>
                </c:pt>
                <c:pt idx="2">
                  <c:v>Asian</c:v>
                </c:pt>
                <c:pt idx="3">
                  <c:v>Other</c:v>
                </c:pt>
                <c:pt idx="4">
                  <c:v>Total</c:v>
                </c:pt>
              </c:strCache>
            </c:strRef>
          </c:cat>
          <c:val>
            <c:numRef>
              <c:f>Report!$I$12:$M$12</c:f>
              <c:numCache>
                <c:formatCode>General</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770711256"/>
        <c:axId val="770714784"/>
      </c:lineChart>
      <c:catAx>
        <c:axId val="77071125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70714784"/>
        <c:crosses val="autoZero"/>
        <c:auto val="1"/>
        <c:lblAlgn val="ctr"/>
        <c:lblOffset val="100"/>
        <c:tickLblSkip val="1"/>
        <c:noMultiLvlLbl val="0"/>
      </c:catAx>
      <c:valAx>
        <c:axId val="7707147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7071125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2015</c:v>
                </c:pt>
              </c:strCache>
            </c:strRef>
          </c:tx>
          <c:spPr>
            <a:solidFill>
              <a:schemeClr val="bg1">
                <a:lumMod val="65000"/>
              </a:schemeClr>
            </a:solidFill>
          </c:spPr>
          <c:invertIfNegative val="0"/>
          <c:cat>
            <c:strRef>
              <c:f>Report!$I$38:$M$38</c:f>
              <c:strCache>
                <c:ptCount val="5"/>
                <c:pt idx="0">
                  <c:v>Māori</c:v>
                </c:pt>
                <c:pt idx="1">
                  <c:v>Pacific</c:v>
                </c:pt>
                <c:pt idx="2">
                  <c:v>Asian</c:v>
                </c:pt>
                <c:pt idx="3">
                  <c:v>Other</c:v>
                </c:pt>
                <c:pt idx="4">
                  <c:v>Total</c:v>
                </c:pt>
              </c:strCache>
            </c:strRef>
          </c:cat>
          <c:val>
            <c:numRef>
              <c:f>Report!$I$39:$M$39</c:f>
              <c:numCache>
                <c:formatCode>0.0</c:formatCode>
                <c:ptCount val="5"/>
                <c:pt idx="0">
                  <c:v>64.2</c:v>
                </c:pt>
                <c:pt idx="1">
                  <c:v>72.2</c:v>
                </c:pt>
                <c:pt idx="2">
                  <c:v>62</c:v>
                </c:pt>
                <c:pt idx="3">
                  <c:v>81.2</c:v>
                </c:pt>
                <c:pt idx="4">
                  <c:v>76.8</c:v>
                </c:pt>
              </c:numCache>
            </c:numRef>
          </c:val>
        </c:ser>
        <c:ser>
          <c:idx val="0"/>
          <c:order val="1"/>
          <c:tx>
            <c:strRef>
              <c:f>Report!$H$40</c:f>
              <c:strCache>
                <c:ptCount val="1"/>
                <c:pt idx="0">
                  <c:v>Sep 2016</c:v>
                </c:pt>
              </c:strCache>
            </c:strRef>
          </c:tx>
          <c:spPr>
            <a:solidFill>
              <a:schemeClr val="bg1">
                <a:lumMod val="75000"/>
              </a:schemeClr>
            </a:solidFill>
            <a:ln>
              <a:noFill/>
            </a:ln>
          </c:spPr>
          <c:invertIfNegative val="0"/>
          <c:cat>
            <c:strRef>
              <c:f>Report!$I$38:$M$38</c:f>
              <c:strCache>
                <c:ptCount val="5"/>
                <c:pt idx="0">
                  <c:v>Māori</c:v>
                </c:pt>
                <c:pt idx="1">
                  <c:v>Pacific</c:v>
                </c:pt>
                <c:pt idx="2">
                  <c:v>Asian</c:v>
                </c:pt>
                <c:pt idx="3">
                  <c:v>Other</c:v>
                </c:pt>
                <c:pt idx="4">
                  <c:v>Total</c:v>
                </c:pt>
              </c:strCache>
            </c:strRef>
          </c:cat>
          <c:val>
            <c:numRef>
              <c:f>Report!$I$40:$M$40</c:f>
              <c:numCache>
                <c:formatCode>0.0</c:formatCode>
                <c:ptCount val="5"/>
                <c:pt idx="0">
                  <c:v>62.8</c:v>
                </c:pt>
                <c:pt idx="1">
                  <c:v>71.3</c:v>
                </c:pt>
                <c:pt idx="2">
                  <c:v>61.2</c:v>
                </c:pt>
                <c:pt idx="3">
                  <c:v>79.400000000000006</c:v>
                </c:pt>
                <c:pt idx="4">
                  <c:v>75</c:v>
                </c:pt>
              </c:numCache>
            </c:numRef>
          </c:val>
        </c:ser>
        <c:ser>
          <c:idx val="1"/>
          <c:order val="2"/>
          <c:tx>
            <c:strRef>
              <c:f>Report!$H$41</c:f>
              <c:strCache>
                <c:ptCount val="1"/>
                <c:pt idx="0">
                  <c:v>Sep 2017</c:v>
                </c:pt>
              </c:strCache>
            </c:strRef>
          </c:tx>
          <c:spPr>
            <a:solidFill>
              <a:schemeClr val="tx1">
                <a:lumMod val="65000"/>
                <a:lumOff val="35000"/>
              </a:schemeClr>
            </a:solidFill>
          </c:spPr>
          <c:invertIfNegative val="0"/>
          <c:cat>
            <c:strRef>
              <c:f>Report!$I$38:$M$38</c:f>
              <c:strCache>
                <c:ptCount val="5"/>
                <c:pt idx="0">
                  <c:v>Māori</c:v>
                </c:pt>
                <c:pt idx="1">
                  <c:v>Pacific</c:v>
                </c:pt>
                <c:pt idx="2">
                  <c:v>Asian</c:v>
                </c:pt>
                <c:pt idx="3">
                  <c:v>Other</c:v>
                </c:pt>
                <c:pt idx="4">
                  <c:v>Total</c:v>
                </c:pt>
              </c:strCache>
            </c:strRef>
          </c:cat>
          <c:val>
            <c:numRef>
              <c:f>Report!$I$41:$M$41</c:f>
              <c:numCache>
                <c:formatCode>0.0</c:formatCode>
                <c:ptCount val="5"/>
                <c:pt idx="0">
                  <c:v>61.5</c:v>
                </c:pt>
                <c:pt idx="1">
                  <c:v>71.400000000000006</c:v>
                </c:pt>
                <c:pt idx="2">
                  <c:v>62.1</c:v>
                </c:pt>
                <c:pt idx="3">
                  <c:v>79.099999999999994</c:v>
                </c:pt>
                <c:pt idx="4">
                  <c:v>74.599999999999994</c:v>
                </c:pt>
              </c:numCache>
            </c:numRef>
          </c:val>
        </c:ser>
        <c:dLbls>
          <c:showLegendKey val="0"/>
          <c:showVal val="0"/>
          <c:showCatName val="0"/>
          <c:showSerName val="0"/>
          <c:showPercent val="0"/>
          <c:showBubbleSize val="0"/>
        </c:dLbls>
        <c:gapWidth val="150"/>
        <c:axId val="244157048"/>
        <c:axId val="240328704"/>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Report!$I$38:$M$38</c:f>
              <c:strCache>
                <c:ptCount val="5"/>
                <c:pt idx="0">
                  <c:v>Māori</c:v>
                </c:pt>
                <c:pt idx="1">
                  <c:v>Pacific</c:v>
                </c:pt>
                <c:pt idx="2">
                  <c:v>Asian</c:v>
                </c:pt>
                <c:pt idx="3">
                  <c:v>Other</c:v>
                </c:pt>
                <c:pt idx="4">
                  <c:v>Total</c:v>
                </c:pt>
              </c:strCache>
            </c:strRef>
          </c:cat>
          <c:val>
            <c:numRef>
              <c:f>Report!$I$42:$M$42</c:f>
              <c:numCache>
                <c:formatCode>0.0</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244157048"/>
        <c:axId val="240328704"/>
      </c:lineChart>
      <c:catAx>
        <c:axId val="24415704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40328704"/>
        <c:crosses val="autoZero"/>
        <c:auto val="1"/>
        <c:lblAlgn val="ctr"/>
        <c:lblOffset val="100"/>
        <c:noMultiLvlLbl val="0"/>
      </c:catAx>
      <c:valAx>
        <c:axId val="24032870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44157048"/>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68.400000000000006</c:v>
                </c:pt>
                <c:pt idx="1">
                  <c:v>59.7</c:v>
                </c:pt>
                <c:pt idx="2">
                  <c:v>54.8</c:v>
                </c:pt>
                <c:pt idx="3">
                  <c:v>65.400000000000006</c:v>
                </c:pt>
                <c:pt idx="4">
                  <c:v>67.099999999999994</c:v>
                </c:pt>
                <c:pt idx="5">
                  <c:v>71.2</c:v>
                </c:pt>
                <c:pt idx="6">
                  <c:v>69.3</c:v>
                </c:pt>
                <c:pt idx="7">
                  <c:v>69.900000000000006</c:v>
                </c:pt>
                <c:pt idx="8">
                  <c:v>76</c:v>
                </c:pt>
                <c:pt idx="9">
                  <c:v>73.8</c:v>
                </c:pt>
                <c:pt idx="10">
                  <c:v>69.599999999999994</c:v>
                </c:pt>
                <c:pt idx="11">
                  <c:v>61.5</c:v>
                </c:pt>
                <c:pt idx="12">
                  <c:v>66.2</c:v>
                </c:pt>
                <c:pt idx="13">
                  <c:v>61.5</c:v>
                </c:pt>
                <c:pt idx="14">
                  <c:v>71</c:v>
                </c:pt>
                <c:pt idx="15">
                  <c:v>67.5</c:v>
                </c:pt>
                <c:pt idx="16">
                  <c:v>63.9</c:v>
                </c:pt>
                <c:pt idx="17">
                  <c:v>58.4</c:v>
                </c:pt>
                <c:pt idx="18">
                  <c:v>59.2</c:v>
                </c:pt>
                <c:pt idx="19">
                  <c:v>63.1</c:v>
                </c:pt>
                <c:pt idx="20">
                  <c:v>65.5</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61.5</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770713608"/>
        <c:axId val="77386801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770713608"/>
        <c:axId val="773868016"/>
      </c:lineChart>
      <c:catAx>
        <c:axId val="77071360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73868016"/>
        <c:crosses val="autoZero"/>
        <c:auto val="1"/>
        <c:lblAlgn val="ctr"/>
        <c:lblOffset val="100"/>
        <c:tickLblSkip val="1"/>
        <c:noMultiLvlLbl val="0"/>
      </c:catAx>
      <c:valAx>
        <c:axId val="7738680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7071360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68.2</c:v>
                </c:pt>
                <c:pt idx="1">
                  <c:v>72.2</c:v>
                </c:pt>
                <c:pt idx="2">
                  <c:v>71.099999999999994</c:v>
                </c:pt>
                <c:pt idx="3">
                  <c:v>81.400000000000006</c:v>
                </c:pt>
                <c:pt idx="4">
                  <c:v>76.900000000000006</c:v>
                </c:pt>
                <c:pt idx="5">
                  <c:v>81.599999999999994</c:v>
                </c:pt>
                <c:pt idx="6">
                  <c:v>74.5</c:v>
                </c:pt>
                <c:pt idx="7">
                  <c:v>67.099999999999994</c:v>
                </c:pt>
                <c:pt idx="8">
                  <c:v>83.2</c:v>
                </c:pt>
                <c:pt idx="9">
                  <c:v>75.400000000000006</c:v>
                </c:pt>
                <c:pt idx="10">
                  <c:v>67.7</c:v>
                </c:pt>
                <c:pt idx="11">
                  <c:v>71.400000000000006</c:v>
                </c:pt>
                <c:pt idx="12">
                  <c:v>69.3</c:v>
                </c:pt>
                <c:pt idx="13">
                  <c:v>66.900000000000006</c:v>
                </c:pt>
                <c:pt idx="14">
                  <c:v>93.8</c:v>
                </c:pt>
                <c:pt idx="15">
                  <c:v>73.5</c:v>
                </c:pt>
                <c:pt idx="16">
                  <c:v>57.1</c:v>
                </c:pt>
                <c:pt idx="17">
                  <c:v>74.5</c:v>
                </c:pt>
                <c:pt idx="18">
                  <c:v>88.9</c:v>
                </c:pt>
                <c:pt idx="19">
                  <c:v>82</c:v>
                </c:pt>
                <c:pt idx="20">
                  <c:v>75.599999999999994</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71.400000000000006</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773864880"/>
        <c:axId val="77386331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773864880"/>
        <c:axId val="773863312"/>
      </c:lineChart>
      <c:catAx>
        <c:axId val="77386488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73863312"/>
        <c:crosses val="autoZero"/>
        <c:auto val="1"/>
        <c:lblAlgn val="ctr"/>
        <c:lblOffset val="100"/>
        <c:tickLblSkip val="1"/>
        <c:noMultiLvlLbl val="0"/>
      </c:catAx>
      <c:valAx>
        <c:axId val="7738633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7386488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Report!$K$61:$K$81</c:f>
              <c:numCache>
                <c:formatCode>0.0</c:formatCode>
                <c:ptCount val="21"/>
                <c:pt idx="0">
                  <c:v>62.1</c:v>
                </c:pt>
                <c:pt idx="1">
                  <c:v>69.3</c:v>
                </c:pt>
                <c:pt idx="2">
                  <c:v>55</c:v>
                </c:pt>
                <c:pt idx="3">
                  <c:v>68.400000000000006</c:v>
                </c:pt>
                <c:pt idx="4">
                  <c:v>66.7</c:v>
                </c:pt>
                <c:pt idx="5">
                  <c:v>62.1</c:v>
                </c:pt>
                <c:pt idx="6">
                  <c:v>58</c:v>
                </c:pt>
                <c:pt idx="7">
                  <c:v>63.1</c:v>
                </c:pt>
                <c:pt idx="8">
                  <c:v>63.2</c:v>
                </c:pt>
                <c:pt idx="9">
                  <c:v>67.400000000000006</c:v>
                </c:pt>
                <c:pt idx="10">
                  <c:v>70.8</c:v>
                </c:pt>
                <c:pt idx="11">
                  <c:v>62.1</c:v>
                </c:pt>
                <c:pt idx="12">
                  <c:v>78.2</c:v>
                </c:pt>
                <c:pt idx="13">
                  <c:v>63.8</c:v>
                </c:pt>
                <c:pt idx="14">
                  <c:v>65.3</c:v>
                </c:pt>
                <c:pt idx="15">
                  <c:v>66.5</c:v>
                </c:pt>
                <c:pt idx="16">
                  <c:v>49.9</c:v>
                </c:pt>
                <c:pt idx="17">
                  <c:v>62.3</c:v>
                </c:pt>
                <c:pt idx="18">
                  <c:v>63.1</c:v>
                </c:pt>
                <c:pt idx="19">
                  <c:v>56.8</c:v>
                </c:pt>
                <c:pt idx="20">
                  <c:v>63.6</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Report!$P$61:$P$81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62.1</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773868408"/>
        <c:axId val="77386566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773868408"/>
        <c:axId val="773865664"/>
      </c:lineChart>
      <c:catAx>
        <c:axId val="77386840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73865664"/>
        <c:crosses val="autoZero"/>
        <c:auto val="1"/>
        <c:lblAlgn val="ctr"/>
        <c:lblOffset val="100"/>
        <c:tickLblSkip val="1"/>
        <c:noMultiLvlLbl val="0"/>
      </c:catAx>
      <c:valAx>
        <c:axId val="7738656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7386840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75.2</c:v>
                </c:pt>
                <c:pt idx="1">
                  <c:v>74</c:v>
                </c:pt>
                <c:pt idx="2">
                  <c:v>67.8</c:v>
                </c:pt>
                <c:pt idx="3">
                  <c:v>73.400000000000006</c:v>
                </c:pt>
                <c:pt idx="4">
                  <c:v>76.2</c:v>
                </c:pt>
                <c:pt idx="5">
                  <c:v>76.099999999999994</c:v>
                </c:pt>
                <c:pt idx="6">
                  <c:v>80</c:v>
                </c:pt>
                <c:pt idx="7">
                  <c:v>75.3</c:v>
                </c:pt>
                <c:pt idx="8">
                  <c:v>81.5</c:v>
                </c:pt>
                <c:pt idx="9">
                  <c:v>77.099999999999994</c:v>
                </c:pt>
                <c:pt idx="10">
                  <c:v>76.099999999999994</c:v>
                </c:pt>
                <c:pt idx="11">
                  <c:v>74.599999999999994</c:v>
                </c:pt>
                <c:pt idx="12">
                  <c:v>75.599999999999994</c:v>
                </c:pt>
                <c:pt idx="13">
                  <c:v>77.2</c:v>
                </c:pt>
                <c:pt idx="14">
                  <c:v>77.599999999999994</c:v>
                </c:pt>
                <c:pt idx="15">
                  <c:v>80.7</c:v>
                </c:pt>
                <c:pt idx="16">
                  <c:v>75.400000000000006</c:v>
                </c:pt>
                <c:pt idx="17">
                  <c:v>73.599999999999994</c:v>
                </c:pt>
                <c:pt idx="18">
                  <c:v>77</c:v>
                </c:pt>
                <c:pt idx="19">
                  <c:v>78</c:v>
                </c:pt>
                <c:pt idx="20">
                  <c:v>74.8</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74.599999999999994</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773866056"/>
        <c:axId val="77386644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773866056"/>
        <c:axId val="773866448"/>
      </c:lineChart>
      <c:catAx>
        <c:axId val="77386605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73866448"/>
        <c:crosses val="autoZero"/>
        <c:auto val="1"/>
        <c:lblAlgn val="ctr"/>
        <c:lblOffset val="100"/>
        <c:tickLblSkip val="1"/>
        <c:noMultiLvlLbl val="0"/>
      </c:catAx>
      <c:valAx>
        <c:axId val="77386644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7386605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5F876-CFD8-4E22-94BC-CA0CA6918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23287E72</Template>
  <TotalTime>0</TotalTime>
  <Pages>13</Pages>
  <Words>1333</Words>
  <Characters>7603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8919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2017-11-08T02:16:00Z</cp:lastPrinted>
  <dcterms:created xsi:type="dcterms:W3CDTF">2017-11-08T02:16:00Z</dcterms:created>
  <dcterms:modified xsi:type="dcterms:W3CDTF">2017-11-08T02:16:00Z</dcterms:modified>
</cp:coreProperties>
</file>