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901753" w:rsidRPr="00901753">
        <w:rPr>
          <w:rFonts w:cs="Times New Roman"/>
          <w:b/>
          <w:sz w:val="72"/>
        </w:rPr>
        <w:t>Counties Manukau</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901753" w:rsidP="00115CAE">
      <w:pPr>
        <w:spacing w:line="264" w:lineRule="auto"/>
        <w:ind w:right="424"/>
        <w:rPr>
          <w:rFonts w:cs="Times New Roman"/>
          <w:sz w:val="56"/>
        </w:rPr>
      </w:pPr>
      <w:r w:rsidRPr="00901753">
        <w:rPr>
          <w:rFonts w:cs="Times New Roman"/>
          <w:sz w:val="56"/>
        </w:rPr>
        <w:t>31 March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01753" w:rsidRPr="00901753">
        <w:rPr>
          <w:rFonts w:cs="Times New Roman"/>
        </w:rPr>
        <w:t>April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901753" w:rsidRPr="00901753">
        <w:rPr>
          <w:rFonts w:cs="Times New Roman"/>
          <w:i/>
        </w:rPr>
        <w:t>31 March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01753" w:rsidRPr="00901753">
        <w:rPr>
          <w:rFonts w:cs="Times New Roman"/>
        </w:rPr>
        <w:t>April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901753" w:rsidP="00115CAE">
      <w:pPr>
        <w:spacing w:after="240" w:line="264" w:lineRule="auto"/>
        <w:jc w:val="center"/>
        <w:rPr>
          <w:rFonts w:cs="Times New Roman"/>
        </w:rPr>
      </w:pPr>
      <w:r w:rsidRPr="00901753">
        <w:rPr>
          <w:rFonts w:cs="Times New Roman"/>
        </w:rPr>
        <w:t xml:space="preserve">2422-9172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123DAE">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123DAE">
        <w:rPr>
          <w:noProof/>
          <w:sz w:val="20"/>
          <w:szCs w:val="20"/>
        </w:rPr>
        <w:t>3</w:t>
      </w:r>
      <w:r w:rsidRPr="00236495">
        <w:rPr>
          <w:noProof/>
          <w:sz w:val="20"/>
          <w:szCs w:val="20"/>
        </w:rPr>
        <w:fldChar w:fldCharType="end"/>
      </w:r>
    </w:p>
    <w:p w:rsidR="00BF51B0" w:rsidRPr="00236495" w:rsidRDefault="00901753">
      <w:pPr>
        <w:pStyle w:val="TOC1"/>
        <w:tabs>
          <w:tab w:val="right" w:leader="dot" w:pos="9345"/>
        </w:tabs>
        <w:rPr>
          <w:rFonts w:asciiTheme="minorHAnsi" w:hAnsiTheme="minorHAnsi"/>
          <w:noProof/>
          <w:sz w:val="20"/>
          <w:szCs w:val="20"/>
        </w:rPr>
      </w:pPr>
      <w:r w:rsidRPr="00901753">
        <w:rPr>
          <w:sz w:val="20"/>
          <w:szCs w:val="20"/>
        </w:rPr>
        <w:t>Counties Manukau</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123DAE">
        <w:rPr>
          <w:noProof/>
          <w:sz w:val="20"/>
          <w:szCs w:val="20"/>
        </w:rPr>
        <w:t>4</w:t>
      </w:r>
      <w:r w:rsidR="00BF51B0" w:rsidRPr="00236495">
        <w:rPr>
          <w:noProof/>
          <w:sz w:val="20"/>
          <w:szCs w:val="20"/>
        </w:rPr>
        <w:fldChar w:fldCharType="end"/>
      </w:r>
    </w:p>
    <w:p w:rsidR="00BF51B0" w:rsidRPr="00236495" w:rsidRDefault="00901753">
      <w:pPr>
        <w:pStyle w:val="TOC2"/>
        <w:tabs>
          <w:tab w:val="right" w:leader="dot" w:pos="9345"/>
        </w:tabs>
        <w:rPr>
          <w:rFonts w:asciiTheme="minorHAnsi" w:hAnsiTheme="minorHAnsi"/>
          <w:noProof/>
          <w:sz w:val="20"/>
          <w:szCs w:val="20"/>
        </w:rPr>
      </w:pPr>
      <w:r w:rsidRPr="00901753">
        <w:rPr>
          <w:sz w:val="20"/>
          <w:szCs w:val="20"/>
        </w:rPr>
        <w:t>Counties Manukau</w:t>
      </w:r>
      <w:r w:rsidR="00BF51B0" w:rsidRPr="00236495">
        <w:rPr>
          <w:noProof/>
          <w:sz w:val="20"/>
          <w:szCs w:val="20"/>
        </w:rPr>
        <w:t xml:space="preserve"> coverage by ethnicity in the three years ending </w:t>
      </w:r>
      <w:r w:rsidRPr="00901753">
        <w:rPr>
          <w:noProof/>
          <w:sz w:val="20"/>
          <w:szCs w:val="20"/>
        </w:rPr>
        <w:t>31 March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123DAE">
        <w:rPr>
          <w:noProof/>
          <w:sz w:val="20"/>
          <w:szCs w:val="20"/>
        </w:rPr>
        <w:t>4</w:t>
      </w:r>
      <w:r w:rsidR="00BF51B0" w:rsidRPr="00236495">
        <w:rPr>
          <w:noProof/>
          <w:sz w:val="20"/>
          <w:szCs w:val="20"/>
        </w:rPr>
        <w:fldChar w:fldCharType="end"/>
      </w:r>
    </w:p>
    <w:p w:rsidR="00BF51B0" w:rsidRPr="00236495" w:rsidRDefault="00901753">
      <w:pPr>
        <w:pStyle w:val="TOC2"/>
        <w:tabs>
          <w:tab w:val="right" w:leader="dot" w:pos="9345"/>
        </w:tabs>
        <w:rPr>
          <w:rFonts w:asciiTheme="minorHAnsi" w:hAnsiTheme="minorHAnsi"/>
          <w:noProof/>
          <w:sz w:val="20"/>
          <w:szCs w:val="20"/>
        </w:rPr>
      </w:pPr>
      <w:r w:rsidRPr="00901753">
        <w:rPr>
          <w:sz w:val="20"/>
          <w:szCs w:val="20"/>
        </w:rPr>
        <w:t>Counties Manukau</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123DAE">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123DAE">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901753" w:rsidRPr="00901753">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123DAE">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123DAE">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901753" w:rsidRPr="00901753">
        <w:rPr>
          <w:noProof/>
          <w:sz w:val="20"/>
          <w:szCs w:val="20"/>
        </w:rPr>
        <w:t>31 March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123DAE">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123DAE">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901753" w:rsidRPr="00901753">
        <w:rPr>
          <w:noProof/>
          <w:sz w:val="20"/>
          <w:szCs w:val="20"/>
        </w:rPr>
        <w:t>31 March,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123DAE">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901753" w:rsidRPr="00901753">
        <w:rPr>
          <w:noProof/>
          <w:sz w:val="20"/>
          <w:szCs w:val="20"/>
        </w:rPr>
        <w:t>31 March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123DAE">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901753" w:rsidRPr="00901753">
        <w:rPr>
          <w:noProof/>
          <w:sz w:val="20"/>
          <w:szCs w:val="20"/>
        </w:rPr>
        <w:t>31 March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123DAE">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123DAE">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123DAE">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123DAE">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123DAE">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901753" w:rsidRPr="00901753">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123DAE">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901753" w:rsidRPr="00901753">
        <w:rPr>
          <w:noProof/>
          <w:sz w:val="20"/>
          <w:szCs w:val="20"/>
        </w:rPr>
        <w:t>31 March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123DAE">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123DAE">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901753" w:rsidRPr="00901753">
        <w:rPr>
          <w:noProof/>
          <w:sz w:val="20"/>
          <w:szCs w:val="20"/>
        </w:rPr>
        <w:t>31 March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123DAE">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901753" w:rsidRPr="00901753">
        <w:rPr>
          <w:rFonts w:eastAsiaTheme="minorHAnsi"/>
          <w:lang w:eastAsia="en-US"/>
        </w:rPr>
        <w:t>31 March 2017</w:t>
      </w:r>
      <w:r>
        <w:rPr>
          <w:rFonts w:eastAsiaTheme="minorHAnsi"/>
          <w:lang w:eastAsia="en-US"/>
        </w:rPr>
        <w:t xml:space="preserve"> was extracted from the Ministry of Health NCSP Datamart on </w:t>
      </w:r>
      <w:r w:rsidR="00901753" w:rsidRPr="00901753">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901753" w:rsidRPr="00901753">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901753" w:rsidP="00115CAE">
      <w:pPr>
        <w:pStyle w:val="Heading1"/>
      </w:pPr>
      <w:bookmarkStart w:id="6" w:name="_Toc399921852"/>
      <w:bookmarkStart w:id="7" w:name="_Toc451255051"/>
      <w:r w:rsidRPr="00901753">
        <w:lastRenderedPageBreak/>
        <w:t>Counties Manukau</w:t>
      </w:r>
      <w:r w:rsidR="00C75BA8">
        <w:t xml:space="preserve"> </w:t>
      </w:r>
      <w:r w:rsidR="00115CAE">
        <w:t>c</w:t>
      </w:r>
      <w:r w:rsidR="00115CAE" w:rsidRPr="004149AB">
        <w:t>overage</w:t>
      </w:r>
      <w:bookmarkEnd w:id="5"/>
      <w:bookmarkEnd w:id="6"/>
      <w:bookmarkEnd w:id="7"/>
    </w:p>
    <w:p w:rsidR="00115CAE" w:rsidRPr="00F7148E" w:rsidRDefault="00901753" w:rsidP="00115CAE">
      <w:pPr>
        <w:pStyle w:val="Heading2"/>
      </w:pPr>
      <w:bookmarkStart w:id="8" w:name="_Toc399146164"/>
      <w:bookmarkStart w:id="9" w:name="_Toc399921853"/>
      <w:bookmarkStart w:id="10" w:name="_Toc451255052"/>
      <w:r w:rsidRPr="00901753">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901753">
        <w:t>31 March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123DAE">
          <w:rPr>
            <w:noProof/>
          </w:rPr>
          <w:t>1</w:t>
        </w:r>
      </w:fldSimple>
      <w:r w:rsidR="00115CAE">
        <w:t>: NCSP c</w:t>
      </w:r>
      <w:r w:rsidR="00115CAE" w:rsidRPr="00F17732">
        <w:t xml:space="preserve">overage (%) in the three </w:t>
      </w:r>
      <w:r w:rsidR="00115CAE">
        <w:t>y</w:t>
      </w:r>
      <w:r w:rsidR="00115CAE" w:rsidRPr="00F17732">
        <w:t xml:space="preserve">ears ending </w:t>
      </w:r>
      <w:r w:rsidR="00901753" w:rsidRPr="00901753">
        <w:t>31 March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901753" w:rsidP="002D25D6">
      <w:bookmarkStart w:id="13" w:name="figure_1"/>
      <w:bookmarkEnd w:id="13"/>
      <w:r>
        <w:rPr>
          <w:noProof/>
        </w:rPr>
        <w:drawing>
          <wp:inline distT="0" distB="0" distL="0" distR="0" wp14:anchorId="55240E92" wp14:editId="634FE7A8">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901753" w:rsidRPr="00901753">
        <w:t>31 March 2017</w:t>
      </w:r>
      <w:r w:rsidRPr="00420327">
        <w:t xml:space="preserve"> by ethnicity, women aged 25</w:t>
      </w:r>
      <w:r>
        <w:t>–</w:t>
      </w:r>
      <w:r w:rsidRPr="00420327">
        <w:t xml:space="preserve">69 years, </w:t>
      </w:r>
      <w:bookmarkEnd w:id="14"/>
      <w:r w:rsidR="00C75BA8">
        <w:t>Total Coverage</w:t>
      </w:r>
      <w:bookmarkEnd w:id="15"/>
    </w:p>
    <w:p w:rsidR="00E646CB" w:rsidRPr="00E646CB" w:rsidRDefault="00901753" w:rsidP="00E646CB">
      <w:bookmarkStart w:id="16" w:name="table_1"/>
      <w:bookmarkEnd w:id="16"/>
      <w:r w:rsidRPr="00901753">
        <w:drawing>
          <wp:inline distT="0" distB="0" distL="0" distR="0" wp14:anchorId="0B76F219" wp14:editId="6D32694B">
            <wp:extent cx="5822315" cy="12877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315" cy="128778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901753" w:rsidP="00115CAE">
      <w:pPr>
        <w:pStyle w:val="Heading2"/>
      </w:pPr>
      <w:bookmarkStart w:id="17" w:name="_Toc399921854"/>
      <w:bookmarkStart w:id="18" w:name="_Toc451255053"/>
      <w:r w:rsidRPr="00901753">
        <w:lastRenderedPageBreak/>
        <w:t>Counties Manukau</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123DAE">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901753" w:rsidRPr="00901753">
        <w:t>31 March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901753"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41FE55A3" wp14:editId="55281D90">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901753" w:rsidRPr="00901753">
        <w:t>31 March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123DAE">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901753" w:rsidRPr="00901753">
        <w:t>31 March 2017</w:t>
      </w:r>
      <w:r w:rsidR="00F66CD2">
        <w:t xml:space="preserve"> </w:t>
      </w:r>
      <w:r w:rsidR="00F66CD2" w:rsidRPr="00F17732">
        <w:t xml:space="preserve">by </w:t>
      </w:r>
      <w:r w:rsidR="00F66CD2">
        <w:t>District Health Board</w:t>
      </w:r>
      <w:bookmarkEnd w:id="27"/>
      <w:bookmarkEnd w:id="28"/>
    </w:p>
    <w:p w:rsidR="00D83F91" w:rsidRPr="00D83F91" w:rsidRDefault="00901753" w:rsidP="00D83F91">
      <w:bookmarkStart w:id="29" w:name="figure_3"/>
      <w:bookmarkEnd w:id="24"/>
      <w:bookmarkEnd w:id="25"/>
      <w:bookmarkEnd w:id="29"/>
      <w:r>
        <w:rPr>
          <w:noProof/>
        </w:rPr>
        <w:drawing>
          <wp:inline distT="0" distB="0" distL="0" distR="0" wp14:anchorId="7F0304DC" wp14:editId="31DE6D2D">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123DAE">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901753" w:rsidRPr="00901753">
        <w:t>31 March 2017</w:t>
      </w:r>
      <w:r w:rsidR="00115CAE" w:rsidRPr="002171C9">
        <w:t xml:space="preserve"> by </w:t>
      </w:r>
      <w:r w:rsidR="00B718BD">
        <w:t>District Health Board</w:t>
      </w:r>
      <w:bookmarkEnd w:id="30"/>
      <w:bookmarkEnd w:id="31"/>
    </w:p>
    <w:p w:rsidR="00115CAE" w:rsidRDefault="00901753" w:rsidP="00115CAE">
      <w:bookmarkStart w:id="32" w:name="figure_4"/>
      <w:bookmarkEnd w:id="32"/>
      <w:r>
        <w:rPr>
          <w:noProof/>
        </w:rPr>
        <w:drawing>
          <wp:inline distT="0" distB="0" distL="0" distR="0" wp14:anchorId="3D0F1790" wp14:editId="0707BC58">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123DAE">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901753" w:rsidRPr="00901753">
        <w:t>31 March 2017</w:t>
      </w:r>
      <w:r w:rsidR="00115CAE">
        <w:t xml:space="preserve"> </w:t>
      </w:r>
      <w:r w:rsidR="00115CAE" w:rsidRPr="002171C9">
        <w:t xml:space="preserve">by </w:t>
      </w:r>
      <w:r w:rsidR="00B718BD">
        <w:t>District Health Board</w:t>
      </w:r>
      <w:bookmarkEnd w:id="33"/>
      <w:bookmarkEnd w:id="34"/>
    </w:p>
    <w:p w:rsidR="00C9547D" w:rsidRPr="00C9547D" w:rsidRDefault="00901753" w:rsidP="00C9547D">
      <w:bookmarkStart w:id="35" w:name="figure_5"/>
      <w:bookmarkEnd w:id="35"/>
      <w:r>
        <w:rPr>
          <w:noProof/>
        </w:rPr>
        <w:drawing>
          <wp:inline distT="0" distB="0" distL="0" distR="0" wp14:anchorId="4ED124F4" wp14:editId="48838C3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123DAE">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901753" w:rsidRPr="00901753">
        <w:t>31 March 2017</w:t>
      </w:r>
      <w:r w:rsidR="00115CAE" w:rsidRPr="002171C9">
        <w:t xml:space="preserve"> by </w:t>
      </w:r>
      <w:r w:rsidR="00B718BD">
        <w:t>District Health Board</w:t>
      </w:r>
      <w:bookmarkEnd w:id="36"/>
      <w:bookmarkEnd w:id="37"/>
    </w:p>
    <w:p w:rsidR="009376F1" w:rsidRPr="00C9547D" w:rsidRDefault="00901753" w:rsidP="009376F1">
      <w:bookmarkStart w:id="38" w:name="figure_6"/>
      <w:bookmarkEnd w:id="38"/>
      <w:r>
        <w:rPr>
          <w:noProof/>
        </w:rPr>
        <w:drawing>
          <wp:inline distT="0" distB="0" distL="0" distR="0" wp14:anchorId="79A60EB0" wp14:editId="728E5C70">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123DAE">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901753" w:rsidRPr="00901753">
        <w:t>31 March 2017</w:t>
      </w:r>
      <w:bookmarkEnd w:id="39"/>
    </w:p>
    <w:p w:rsidR="00EB1948" w:rsidRPr="00D83F91" w:rsidRDefault="0073545D" w:rsidP="00AE1525">
      <w:r w:rsidRPr="0073545D">
        <w:rPr>
          <w:noProof/>
        </w:rPr>
        <w:drawing>
          <wp:inline distT="0" distB="0" distL="0" distR="0" wp14:anchorId="5A7D211C" wp14:editId="0D6C02B8">
            <wp:extent cx="5940425" cy="8401886"/>
            <wp:effectExtent l="0" t="0" r="3175" b="0"/>
            <wp:docPr id="8" name="Picture 8" descr="N:\Ash\NCSP Quarterly Coverage Reports\2016 2017 Q3 - Period Ending 31 March 2017\Maps March 2017\NCSP DHB Map Māori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NCSP Quarterly Coverage Reports\2016 2017 Q3 - Period Ending 31 March 2017\Maps March 2017\NCSP DHB Map Māori FINAL March 2017 25-5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fldSimple w:instr=" SEQ Figure \* ARABIC ">
        <w:r w:rsidR="00123DAE">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901753" w:rsidRPr="00901753">
        <w:t>31 March 2017</w:t>
      </w:r>
      <w:bookmarkEnd w:id="40"/>
    </w:p>
    <w:p w:rsidR="00A43F46" w:rsidRPr="00A43F46" w:rsidRDefault="00DB5C36" w:rsidP="00A43F46">
      <w:r w:rsidRPr="00DB5C36">
        <w:rPr>
          <w:noProof/>
        </w:rPr>
        <w:drawing>
          <wp:inline distT="0" distB="0" distL="0" distR="0" wp14:anchorId="03B114A1" wp14:editId="3B71186A">
            <wp:extent cx="5658368" cy="8006317"/>
            <wp:effectExtent l="0" t="0" r="0" b="0"/>
            <wp:docPr id="13" name="Picture 13" descr="R:\Data Extracts\Cancer Screening\ArcGIS Maps\NCSP\NSU Colours (NCSP)\NCSP DHB March 2017\NCSP DHB Map Pacific FINAL March 2017  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ata Extracts\Cancer Screening\ArcGIS Maps\NCSP\NSU Colours (NCSP)\NCSP DHB March 2017\NCSP DHB Map Pacific FINAL March 2017  25-5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4564" cy="8015083"/>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fldSimple w:instr=" SEQ Figure \* ARABIC ">
        <w:r w:rsidR="00123DAE">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901753" w:rsidRPr="00901753">
        <w:t>31 March 2017</w:t>
      </w:r>
      <w:r>
        <w:t xml:space="preserve"> </w:t>
      </w:r>
      <w:r w:rsidRPr="002171C9">
        <w:t xml:space="preserve">by </w:t>
      </w:r>
      <w:r>
        <w:t>District Health Board</w:t>
      </w:r>
      <w:bookmarkEnd w:id="41"/>
    </w:p>
    <w:p w:rsidR="00AE1525" w:rsidRPr="00C9547D" w:rsidRDefault="00FF17A0" w:rsidP="00AE1525">
      <w:r>
        <w:rPr>
          <w:noProof/>
        </w:rPr>
        <w:drawing>
          <wp:inline distT="0" distB="0" distL="0" distR="0" wp14:anchorId="7CC26F9F" wp14:editId="4A413427">
            <wp:extent cx="5676900" cy="802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029575"/>
                    </a:xfrm>
                    <a:prstGeom prst="rect">
                      <a:avLst/>
                    </a:prstGeom>
                    <a:noFill/>
                    <a:ln>
                      <a:noFill/>
                    </a:ln>
                  </pic:spPr>
                </pic:pic>
              </a:graphicData>
            </a:graphic>
          </wp:inline>
        </w:drawing>
      </w:r>
    </w:p>
    <w:p w:rsidR="00137AB6" w:rsidRDefault="009376F1" w:rsidP="00CE77A0">
      <w:pPr>
        <w:pStyle w:val="Figure"/>
      </w:pPr>
      <w:bookmarkStart w:id="42" w:name="_Toc465426890"/>
      <w:r>
        <w:t xml:space="preserve">Figure </w:t>
      </w:r>
      <w:fldSimple w:instr=" SEQ Figure \* ARABIC ">
        <w:r w:rsidR="00123DAE">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901753" w:rsidRPr="00901753">
        <w:t>31 March 2017</w:t>
      </w:r>
      <w:r w:rsidRPr="002171C9">
        <w:t xml:space="preserve"> by </w:t>
      </w:r>
      <w:r>
        <w:t>District Health Board</w:t>
      </w:r>
      <w:bookmarkEnd w:id="42"/>
    </w:p>
    <w:p w:rsidR="00A331D5" w:rsidRDefault="006D7480" w:rsidP="00A331D5">
      <w:r w:rsidRPr="006D7480">
        <w:rPr>
          <w:noProof/>
        </w:rPr>
        <w:drawing>
          <wp:inline distT="0" distB="0" distL="0" distR="0" wp14:anchorId="427A8CB7" wp14:editId="72752C6F">
            <wp:extent cx="5717595" cy="8086725"/>
            <wp:effectExtent l="0" t="0" r="0" b="0"/>
            <wp:docPr id="2" name="Picture 2" descr="N:\Ash\NCSP Quarterly Coverage Reports\2016 2017 Q3 - Period Ending 31 March 2017\Maps March 2017\NCSP DHB Map National FINAL March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NCSP Quarterly Coverage Reports\2016 2017 Q3 - Period Ending 31 March 2017\Maps March 2017\NCSP DHB Map National FINAL March 2017 25-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8016" cy="8087320"/>
                    </a:xfrm>
                    <a:prstGeom prst="rect">
                      <a:avLst/>
                    </a:prstGeom>
                    <a:noFill/>
                    <a:ln>
                      <a:noFill/>
                    </a:ln>
                  </pic:spPr>
                </pic:pic>
              </a:graphicData>
            </a:graphic>
          </wp:inline>
        </w:drawing>
      </w:r>
    </w:p>
    <w:p w:rsidR="00A331D5" w:rsidRPr="00A331D5" w:rsidRDefault="00A331D5" w:rsidP="00A331D5"/>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901753" w:rsidRPr="00901753">
        <w:t>31 March 2017</w:t>
      </w:r>
      <w:r w:rsidRPr="00F17732">
        <w:t xml:space="preserve"> </w:t>
      </w:r>
      <w:r>
        <w:t xml:space="preserve">by </w:t>
      </w:r>
      <w:r w:rsidR="00B718BD">
        <w:t>District Health Board</w:t>
      </w:r>
      <w:bookmarkEnd w:id="43"/>
      <w:bookmarkEnd w:id="44"/>
    </w:p>
    <w:p w:rsidR="00CE24C5" w:rsidRPr="00CE24C5" w:rsidRDefault="00901753" w:rsidP="00CE24C5">
      <w:bookmarkStart w:id="45" w:name="table_2"/>
      <w:bookmarkEnd w:id="45"/>
      <w:r w:rsidRPr="00901753">
        <w:drawing>
          <wp:inline distT="0" distB="0" distL="0" distR="0" wp14:anchorId="14368401" wp14:editId="0A72E093">
            <wp:extent cx="8966835" cy="45256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6835" cy="452564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901753" w:rsidRPr="00901753">
        <w:t>31 March, 2015, 2016, 2017</w:t>
      </w:r>
      <w:r>
        <w:t xml:space="preserve">, by ethnicity and </w:t>
      </w:r>
      <w:r w:rsidR="00B718BD">
        <w:t>District Health Board</w:t>
      </w:r>
      <w:bookmarkEnd w:id="48"/>
      <w:bookmarkEnd w:id="49"/>
    </w:p>
    <w:p w:rsidR="006B45AA" w:rsidRPr="006B45AA" w:rsidRDefault="00901753" w:rsidP="006B45AA">
      <w:bookmarkStart w:id="50" w:name="table_3"/>
      <w:bookmarkEnd w:id="50"/>
      <w:r w:rsidRPr="00901753">
        <w:drawing>
          <wp:inline distT="0" distB="0" distL="0" distR="0">
            <wp:extent cx="7418070" cy="45256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070" cy="452564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36" w:rsidRDefault="00DB5C36">
      <w:pPr>
        <w:spacing w:line="240" w:lineRule="auto"/>
      </w:pPr>
      <w:r>
        <w:separator/>
      </w:r>
    </w:p>
  </w:endnote>
  <w:endnote w:type="continuationSeparator" w:id="0">
    <w:p w:rsidR="00DB5C36" w:rsidRDefault="00DB5C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DB5C36" w:rsidRPr="00497068" w:rsidRDefault="00DB5C36"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123DAE">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DB5C36" w:rsidRDefault="00DB5C36">
        <w:pPr>
          <w:pStyle w:val="Footer"/>
          <w:jc w:val="center"/>
        </w:pPr>
        <w:r>
          <w:fldChar w:fldCharType="begin"/>
        </w:r>
        <w:r>
          <w:instrText xml:space="preserve"> PAGE   \* MERGEFORMAT </w:instrText>
        </w:r>
        <w:r>
          <w:fldChar w:fldCharType="separate"/>
        </w:r>
        <w:r w:rsidR="00123DAE">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36" w:rsidRDefault="00DB5C36">
      <w:pPr>
        <w:spacing w:line="240" w:lineRule="auto"/>
      </w:pPr>
      <w:r>
        <w:separator/>
      </w:r>
    </w:p>
  </w:footnote>
  <w:footnote w:type="continuationSeparator" w:id="0">
    <w:p w:rsidR="00DB5C36" w:rsidRDefault="00DB5C3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52358A84" wp14:editId="6B0FC0CB">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56641997" wp14:editId="59369AC8">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1EDCDE33" wp14:editId="1A450174">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64557816" wp14:editId="3DECBFA1">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DB5C36" w:rsidRDefault="00DB5C36" w:rsidP="00E52682">
    <w:pPr>
      <w:pStyle w:val="Header"/>
      <w:ind w:right="-425"/>
      <w:jc w:val="right"/>
    </w:pPr>
    <w:r w:rsidRPr="001A7BE5">
      <w:rPr>
        <w:noProof/>
        <w:color w:val="000000"/>
        <w:sz w:val="19"/>
        <w:szCs w:val="19"/>
      </w:rPr>
      <w:drawing>
        <wp:inline distT="0" distB="0" distL="0" distR="0" wp14:anchorId="3E8062F3" wp14:editId="5E60C77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C36" w:rsidRDefault="00DB5C36">
    <w:pPr>
      <w:pStyle w:val="Header"/>
    </w:pPr>
    <w:r>
      <w:rPr>
        <w:noProof/>
      </w:rPr>
      <w:drawing>
        <wp:inline distT="0" distB="0" distL="0" distR="0" wp14:anchorId="7A14298C" wp14:editId="728AC90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23D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5CA3"/>
    <w:rsid w:val="00223993"/>
    <w:rsid w:val="0023374D"/>
    <w:rsid w:val="00236495"/>
    <w:rsid w:val="0024296D"/>
    <w:rsid w:val="00243292"/>
    <w:rsid w:val="002669FF"/>
    <w:rsid w:val="00284E09"/>
    <w:rsid w:val="002A2801"/>
    <w:rsid w:val="002B0ED8"/>
    <w:rsid w:val="002B1E5A"/>
    <w:rsid w:val="002B6CFE"/>
    <w:rsid w:val="002D06D3"/>
    <w:rsid w:val="002D25D6"/>
    <w:rsid w:val="002F22E8"/>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D7480"/>
    <w:rsid w:val="006E3EE5"/>
    <w:rsid w:val="006F61D0"/>
    <w:rsid w:val="00703834"/>
    <w:rsid w:val="00704BD6"/>
    <w:rsid w:val="007210B9"/>
    <w:rsid w:val="0072251B"/>
    <w:rsid w:val="0073545D"/>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01753"/>
    <w:rsid w:val="009138C8"/>
    <w:rsid w:val="00915385"/>
    <w:rsid w:val="00930D20"/>
    <w:rsid w:val="009376F1"/>
    <w:rsid w:val="009406AA"/>
    <w:rsid w:val="00946674"/>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31D5"/>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504A2"/>
    <w:rsid w:val="00C64CB1"/>
    <w:rsid w:val="00C75BA8"/>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C36"/>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3%20-%20Period%20Ending%2031%20March%202017\06%20Extract%202017%2004%2020\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65.8</c:v>
                </c:pt>
                <c:pt idx="1">
                  <c:v>81.7</c:v>
                </c:pt>
                <c:pt idx="2">
                  <c:v>66.8</c:v>
                </c:pt>
                <c:pt idx="3">
                  <c:v>77.5</c:v>
                </c:pt>
                <c:pt idx="4">
                  <c:v>73.599999999999994</c:v>
                </c:pt>
              </c:numCache>
            </c:numRef>
          </c:val>
        </c:ser>
        <c:dLbls>
          <c:showLegendKey val="0"/>
          <c:showVal val="0"/>
          <c:showCatName val="0"/>
          <c:showSerName val="0"/>
          <c:showPercent val="0"/>
          <c:showBubbleSize val="0"/>
        </c:dLbls>
        <c:gapWidth val="50"/>
        <c:axId val="589142984"/>
        <c:axId val="589141024"/>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89142984"/>
        <c:axId val="589141024"/>
      </c:lineChart>
      <c:catAx>
        <c:axId val="5891429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89141024"/>
        <c:crosses val="autoZero"/>
        <c:auto val="1"/>
        <c:lblAlgn val="ctr"/>
        <c:lblOffset val="100"/>
        <c:tickLblSkip val="1"/>
        <c:noMultiLvlLbl val="0"/>
      </c:catAx>
      <c:valAx>
        <c:axId val="5891410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891429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62.9</c:v>
                </c:pt>
                <c:pt idx="1">
                  <c:v>78.5</c:v>
                </c:pt>
                <c:pt idx="2">
                  <c:v>65.599999999999994</c:v>
                </c:pt>
                <c:pt idx="3">
                  <c:v>78</c:v>
                </c:pt>
                <c:pt idx="4">
                  <c:v>72.7</c:v>
                </c:pt>
              </c:numCache>
            </c:numRef>
          </c:val>
        </c:ser>
        <c:ser>
          <c:idx val="0"/>
          <c:order val="1"/>
          <c:tx>
            <c:strRef>
              <c:f>Report!$H$40</c:f>
              <c:strCache>
                <c:ptCount val="1"/>
                <c:pt idx="0">
                  <c:v>Mar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65.2</c:v>
                </c:pt>
                <c:pt idx="1">
                  <c:v>82.3</c:v>
                </c:pt>
                <c:pt idx="2">
                  <c:v>66.8</c:v>
                </c:pt>
                <c:pt idx="3">
                  <c:v>78.8</c:v>
                </c:pt>
                <c:pt idx="4">
                  <c:v>74.2</c:v>
                </c:pt>
              </c:numCache>
            </c:numRef>
          </c:val>
        </c:ser>
        <c:ser>
          <c:idx val="1"/>
          <c:order val="2"/>
          <c:tx>
            <c:strRef>
              <c:f>Report!$H$41</c:f>
              <c:strCache>
                <c:ptCount val="1"/>
                <c:pt idx="0">
                  <c:v>Mar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65.8</c:v>
                </c:pt>
                <c:pt idx="1">
                  <c:v>81.7</c:v>
                </c:pt>
                <c:pt idx="2">
                  <c:v>66.8</c:v>
                </c:pt>
                <c:pt idx="3">
                  <c:v>77.5</c:v>
                </c:pt>
                <c:pt idx="4">
                  <c:v>73.599999999999994</c:v>
                </c:pt>
              </c:numCache>
            </c:numRef>
          </c:val>
        </c:ser>
        <c:dLbls>
          <c:showLegendKey val="0"/>
          <c:showVal val="0"/>
          <c:showCatName val="0"/>
          <c:showSerName val="0"/>
          <c:showPercent val="0"/>
          <c:showBubbleSize val="0"/>
        </c:dLbls>
        <c:gapWidth val="150"/>
        <c:axId val="589137496"/>
        <c:axId val="58913945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89137496"/>
        <c:axId val="589139456"/>
      </c:lineChart>
      <c:catAx>
        <c:axId val="5891374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89139456"/>
        <c:crosses val="autoZero"/>
        <c:auto val="1"/>
        <c:lblAlgn val="ctr"/>
        <c:lblOffset val="100"/>
        <c:noMultiLvlLbl val="0"/>
      </c:catAx>
      <c:valAx>
        <c:axId val="589139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891374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68.5</c:v>
                </c:pt>
                <c:pt idx="1">
                  <c:v>59.3</c:v>
                </c:pt>
                <c:pt idx="2">
                  <c:v>55.2</c:v>
                </c:pt>
                <c:pt idx="3">
                  <c:v>65.8</c:v>
                </c:pt>
                <c:pt idx="4">
                  <c:v>66.400000000000006</c:v>
                </c:pt>
                <c:pt idx="5">
                  <c:v>71.3</c:v>
                </c:pt>
                <c:pt idx="6">
                  <c:v>68.3</c:v>
                </c:pt>
                <c:pt idx="7">
                  <c:v>70.2</c:v>
                </c:pt>
                <c:pt idx="8">
                  <c:v>72</c:v>
                </c:pt>
                <c:pt idx="9">
                  <c:v>73.3</c:v>
                </c:pt>
                <c:pt idx="10">
                  <c:v>71.2</c:v>
                </c:pt>
                <c:pt idx="11">
                  <c:v>60.9</c:v>
                </c:pt>
                <c:pt idx="12">
                  <c:v>67.2</c:v>
                </c:pt>
                <c:pt idx="13">
                  <c:v>61.4</c:v>
                </c:pt>
                <c:pt idx="14">
                  <c:v>72</c:v>
                </c:pt>
                <c:pt idx="15">
                  <c:v>67.599999999999994</c:v>
                </c:pt>
                <c:pt idx="16">
                  <c:v>64.7</c:v>
                </c:pt>
                <c:pt idx="17">
                  <c:v>58.3</c:v>
                </c:pt>
                <c:pt idx="18">
                  <c:v>59.6</c:v>
                </c:pt>
                <c:pt idx="19">
                  <c:v>61.4</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65.8</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89143376"/>
        <c:axId val="589142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89143376"/>
        <c:axId val="589142592"/>
      </c:lineChart>
      <c:catAx>
        <c:axId val="5891433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42592"/>
        <c:crosses val="autoZero"/>
        <c:auto val="1"/>
        <c:lblAlgn val="ctr"/>
        <c:lblOffset val="100"/>
        <c:tickLblSkip val="1"/>
        <c:noMultiLvlLbl val="0"/>
      </c:catAx>
      <c:valAx>
        <c:axId val="589142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433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64.8</c:v>
                </c:pt>
                <c:pt idx="1">
                  <c:v>73.400000000000006</c:v>
                </c:pt>
                <c:pt idx="2">
                  <c:v>72</c:v>
                </c:pt>
                <c:pt idx="3">
                  <c:v>81.7</c:v>
                </c:pt>
                <c:pt idx="4">
                  <c:v>79.2</c:v>
                </c:pt>
                <c:pt idx="5">
                  <c:v>78.8</c:v>
                </c:pt>
                <c:pt idx="6">
                  <c:v>74</c:v>
                </c:pt>
                <c:pt idx="7">
                  <c:v>62.6</c:v>
                </c:pt>
                <c:pt idx="8">
                  <c:v>75.599999999999994</c:v>
                </c:pt>
                <c:pt idx="9">
                  <c:v>73.8</c:v>
                </c:pt>
                <c:pt idx="10">
                  <c:v>68</c:v>
                </c:pt>
                <c:pt idx="11">
                  <c:v>68.7</c:v>
                </c:pt>
                <c:pt idx="12">
                  <c:v>71.400000000000006</c:v>
                </c:pt>
                <c:pt idx="13">
                  <c:v>67.099999999999994</c:v>
                </c:pt>
                <c:pt idx="14">
                  <c:v>90.4</c:v>
                </c:pt>
                <c:pt idx="15">
                  <c:v>70.2</c:v>
                </c:pt>
                <c:pt idx="16">
                  <c:v>51.2</c:v>
                </c:pt>
                <c:pt idx="17">
                  <c:v>73.5</c:v>
                </c:pt>
                <c:pt idx="18">
                  <c:v>99.1</c:v>
                </c:pt>
                <c:pt idx="19">
                  <c:v>77.8</c:v>
                </c:pt>
                <c:pt idx="20">
                  <c:v>75.900000000000006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81.7</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89137888"/>
        <c:axId val="589138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89137888"/>
        <c:axId val="589138280"/>
      </c:lineChart>
      <c:catAx>
        <c:axId val="5891378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38280"/>
        <c:crosses val="autoZero"/>
        <c:auto val="1"/>
        <c:lblAlgn val="ctr"/>
        <c:lblOffset val="100"/>
        <c:tickLblSkip val="1"/>
        <c:noMultiLvlLbl val="0"/>
      </c:catAx>
      <c:valAx>
        <c:axId val="589138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37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63.8</c:v>
                </c:pt>
                <c:pt idx="1">
                  <c:v>68.099999999999994</c:v>
                </c:pt>
                <c:pt idx="2">
                  <c:v>58.6</c:v>
                </c:pt>
                <c:pt idx="3">
                  <c:v>66.8</c:v>
                </c:pt>
                <c:pt idx="4">
                  <c:v>66</c:v>
                </c:pt>
                <c:pt idx="5">
                  <c:v>58.4</c:v>
                </c:pt>
                <c:pt idx="6">
                  <c:v>60.3</c:v>
                </c:pt>
                <c:pt idx="7">
                  <c:v>62.1</c:v>
                </c:pt>
                <c:pt idx="8">
                  <c:v>62.3</c:v>
                </c:pt>
                <c:pt idx="9">
                  <c:v>65.900000000000006</c:v>
                </c:pt>
                <c:pt idx="10">
                  <c:v>70.400000000000006</c:v>
                </c:pt>
                <c:pt idx="11">
                  <c:v>60.1</c:v>
                </c:pt>
                <c:pt idx="12">
                  <c:v>74.8</c:v>
                </c:pt>
                <c:pt idx="13">
                  <c:v>63.3</c:v>
                </c:pt>
                <c:pt idx="14">
                  <c:v>65.2</c:v>
                </c:pt>
                <c:pt idx="15">
                  <c:v>64.7</c:v>
                </c:pt>
                <c:pt idx="16">
                  <c:v>50.8</c:v>
                </c:pt>
                <c:pt idx="17">
                  <c:v>60.5</c:v>
                </c:pt>
                <c:pt idx="18">
                  <c:v>59.1</c:v>
                </c:pt>
                <c:pt idx="19">
                  <c:v>57.1</c:v>
                </c:pt>
                <c:pt idx="20">
                  <c:v>63.7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66.8</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89139848"/>
        <c:axId val="4996398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89139848"/>
        <c:axId val="499639872"/>
      </c:lineChart>
      <c:catAx>
        <c:axId val="5891398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99639872"/>
        <c:crosses val="autoZero"/>
        <c:auto val="1"/>
        <c:lblAlgn val="ctr"/>
        <c:lblOffset val="100"/>
        <c:tickLblSkip val="1"/>
        <c:noMultiLvlLbl val="0"/>
      </c:catAx>
      <c:valAx>
        <c:axId val="4996398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398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76</c:v>
                </c:pt>
                <c:pt idx="1">
                  <c:v>75.2</c:v>
                </c:pt>
                <c:pt idx="2">
                  <c:v>70.599999999999994</c:v>
                </c:pt>
                <c:pt idx="3">
                  <c:v>73.599999999999994</c:v>
                </c:pt>
                <c:pt idx="4">
                  <c:v>76.900000000000006</c:v>
                </c:pt>
                <c:pt idx="5">
                  <c:v>77</c:v>
                </c:pt>
                <c:pt idx="6">
                  <c:v>81</c:v>
                </c:pt>
                <c:pt idx="7">
                  <c:v>75.7</c:v>
                </c:pt>
                <c:pt idx="8">
                  <c:v>80.900000000000006</c:v>
                </c:pt>
                <c:pt idx="9">
                  <c:v>76.900000000000006</c:v>
                </c:pt>
                <c:pt idx="10">
                  <c:v>77.599999999999994</c:v>
                </c:pt>
                <c:pt idx="11">
                  <c:v>74.900000000000006</c:v>
                </c:pt>
                <c:pt idx="12">
                  <c:v>75.900000000000006</c:v>
                </c:pt>
                <c:pt idx="13">
                  <c:v>77.599999999999994</c:v>
                </c:pt>
                <c:pt idx="14">
                  <c:v>77.400000000000006</c:v>
                </c:pt>
                <c:pt idx="15">
                  <c:v>80.3</c:v>
                </c:pt>
                <c:pt idx="16">
                  <c:v>73.5</c:v>
                </c:pt>
                <c:pt idx="17">
                  <c:v>74.3</c:v>
                </c:pt>
                <c:pt idx="18">
                  <c:v>78.099999999999994</c:v>
                </c:pt>
                <c:pt idx="19">
                  <c:v>78.5</c:v>
                </c:pt>
                <c:pt idx="20">
                  <c:v>75.7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73.599999999999994</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89136320"/>
        <c:axId val="589137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89136320"/>
        <c:axId val="589137104"/>
      </c:lineChart>
      <c:catAx>
        <c:axId val="589136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37104"/>
        <c:crosses val="autoZero"/>
        <c:auto val="1"/>
        <c:lblAlgn val="ctr"/>
        <c:lblOffset val="100"/>
        <c:tickLblSkip val="1"/>
        <c:noMultiLvlLbl val="0"/>
      </c:catAx>
      <c:valAx>
        <c:axId val="589137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89136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6D402-3D77-4309-9A2B-D832FFDAE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D2DEAD5F</Template>
  <TotalTime>0</TotalTime>
  <Pages>15</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2017-04-19T22:55:00Z</cp:lastPrinted>
  <dcterms:created xsi:type="dcterms:W3CDTF">2017-04-19T22:55:00Z</dcterms:created>
  <dcterms:modified xsi:type="dcterms:W3CDTF">2017-04-19T22:55:00Z</dcterms:modified>
</cp:coreProperties>
</file>